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6D9" w:rsidRDefault="00932AC4">
      <w:r>
        <w:rPr>
          <w:noProof/>
        </w:rPr>
        <mc:AlternateContent>
          <mc:Choice Requires="wps">
            <w:drawing>
              <wp:anchor distT="0" distB="0" distL="114300" distR="114300" simplePos="0" relativeHeight="251726848" behindDoc="0" locked="0" layoutInCell="1" allowOverlap="1" wp14:anchorId="656DD45E" wp14:editId="4178FD21">
                <wp:simplePos x="0" y="0"/>
                <wp:positionH relativeFrom="column">
                  <wp:posOffset>6197600</wp:posOffset>
                </wp:positionH>
                <wp:positionV relativeFrom="paragraph">
                  <wp:posOffset>-457200</wp:posOffset>
                </wp:positionV>
                <wp:extent cx="1187450" cy="635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187450" cy="635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AC4" w:rsidRDefault="00932A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6DD45E" id="_x0000_t202" coordsize="21600,21600" o:spt="202" path="m,l,21600r21600,l21600,xe">
                <v:stroke joinstyle="miter"/>
                <v:path gradientshapeok="t" o:connecttype="rect"/>
              </v:shapetype>
              <v:shape id="Text Box 3" o:spid="_x0000_s1026" type="#_x0000_t202" style="position:absolute;margin-left:488pt;margin-top:-36pt;width:93.5pt;height:5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" fillcolor="white [3201]" stroked="f" strokeweight=".5pt">
                <v:textbox>
                  <w:txbxContent>
                    <w:p w:rsidR="00932AC4" w:rsidRDefault="00932AC4"/>
                  </w:txbxContent>
                </v:textbox>
              </v:shape>
            </w:pict>
          </mc:Fallback>
        </mc:AlternateContent>
      </w:r>
      <w:r>
        <w:rPr>
          <w:noProof/>
        </w:rPr>
        <mc:AlternateContent>
          <mc:Choice Requires="wps">
            <w:drawing>
              <wp:anchor distT="45720" distB="45720" distL="114300" distR="114300" simplePos="0" relativeHeight="251725824" behindDoc="0" locked="0" layoutInCell="1" allowOverlap="1" wp14:anchorId="5993B2CE" wp14:editId="123F5E2F">
                <wp:simplePos x="0" y="0"/>
                <wp:positionH relativeFrom="page">
                  <wp:align>right</wp:align>
                </wp:positionH>
                <wp:positionV relativeFrom="paragraph">
                  <wp:posOffset>0</wp:posOffset>
                </wp:positionV>
                <wp:extent cx="1106805" cy="1301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1301750"/>
                        </a:xfrm>
                        <a:prstGeom prst="rect">
                          <a:avLst/>
                        </a:prstGeom>
                        <a:noFill/>
                        <a:ln w="9525">
                          <a:noFill/>
                          <a:miter lim="800000"/>
                          <a:headEnd/>
                          <a:tailEnd/>
                        </a:ln>
                      </wps:spPr>
                      <wps:txbx>
                        <w:txbxContent>
                          <w:p w:rsidR="00FE730F" w:rsidRDefault="00FE73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3B2CE" id="Text Box 2" o:spid="_x0000_s1027" type="#_x0000_t202" style="position:absolute;margin-left:35.95pt;margin-top:0;width:87.15pt;height:102.5pt;z-index:25172582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" filled="f" stroked="f">
                <v:textbox>
                  <w:txbxContent>
                    <w:p w:rsidR="00FE730F" w:rsidRDefault="00FE730F"/>
                  </w:txbxContent>
                </v:textbox>
                <w10:wrap type="square" anchorx="page"/>
              </v:shape>
            </w:pict>
          </mc:Fallback>
        </mc:AlternateContent>
      </w:r>
      <w:r w:rsidR="00FE730F">
        <w:rPr>
          <w:noProof/>
        </w:rPr>
        <mc:AlternateContent>
          <mc:Choice Requires="wps">
            <w:drawing>
              <wp:anchor distT="0" distB="0" distL="114300" distR="114300" simplePos="0" relativeHeight="251686912" behindDoc="0" locked="0" layoutInCell="1" allowOverlap="1" wp14:anchorId="240CE048" wp14:editId="1D04EE45">
                <wp:simplePos x="0" y="0"/>
                <wp:positionH relativeFrom="column">
                  <wp:posOffset>6448425</wp:posOffset>
                </wp:positionH>
                <wp:positionV relativeFrom="paragraph">
                  <wp:posOffset>161925</wp:posOffset>
                </wp:positionV>
                <wp:extent cx="819150" cy="1123950"/>
                <wp:effectExtent l="0" t="0" r="19050" b="19050"/>
                <wp:wrapNone/>
                <wp:docPr id="22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123950"/>
                        </a:xfrm>
                        <a:prstGeom prst="rect">
                          <a:avLst/>
                        </a:prstGeom>
                        <a:solidFill>
                          <a:srgbClr val="FFFFFF"/>
                        </a:solidFill>
                        <a:ln w="0" cap="flat">
                          <a:solidFill>
                            <a:schemeClr val="bg1">
                              <a:lumMod val="100000"/>
                              <a:lumOff val="0"/>
                            </a:schemeClr>
                          </a:solidFill>
                          <a:prstDash val="solid"/>
                          <a:miter lim="800000"/>
                          <a:headEnd/>
                          <a:tailEnd/>
                        </a:ln>
                      </wps:spPr>
                      <wps:txbx>
                        <w:txbxContent>
                          <w:p w:rsidR="00A64279" w:rsidRPr="00A64279" w:rsidRDefault="00A64279">
                            <w:pPr>
                              <w:rPr>
                                <w:rFonts w:ascii="Monotype Corsiva" w:hAnsi="Monotype Corsiv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CE048" id="Text Box 75" o:spid="_x0000_s1028" type="#_x0000_t202" style="position:absolute;margin-left:507.75pt;margin-top:12.75pt;width:64.5pt;height: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" strokecolor="white [3212]" strokeweight="0">
                <v:textbox>
                  <w:txbxContent>
                    <w:p w:rsidR="00A64279" w:rsidRPr="00A64279" w:rsidRDefault="00A64279">
                      <w:pPr>
                        <w:rPr>
                          <w:rFonts w:ascii="Monotype Corsiva" w:hAnsi="Monotype Corsiva"/>
                        </w:rPr>
                      </w:pPr>
                    </w:p>
                  </w:txbxContent>
                </v:textbox>
              </v:shape>
            </w:pict>
          </mc:Fallback>
        </mc:AlternateContent>
      </w:r>
      <w:r w:rsidR="00B718C4">
        <w:rPr>
          <w:noProof/>
        </w:rPr>
        <mc:AlternateContent>
          <mc:Choice Requires="wps">
            <w:drawing>
              <wp:anchor distT="0" distB="0" distL="114300" distR="114300" simplePos="0" relativeHeight="251650048" behindDoc="0" locked="0" layoutInCell="1" allowOverlap="1" wp14:anchorId="613584D0" wp14:editId="5D34FECB">
                <wp:simplePos x="0" y="0"/>
                <wp:positionH relativeFrom="column">
                  <wp:posOffset>1924050</wp:posOffset>
                </wp:positionH>
                <wp:positionV relativeFrom="paragraph">
                  <wp:posOffset>9525</wp:posOffset>
                </wp:positionV>
                <wp:extent cx="2489835" cy="374687"/>
                <wp:effectExtent l="0" t="0" r="0" b="6350"/>
                <wp:wrapNone/>
                <wp:docPr id="22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835" cy="374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C329D9" w:rsidRDefault="003B44E9" w:rsidP="003B44E9"/>
                        </w:txbxContent>
                      </wps:txbx>
                      <wps:bodyPr rot="0" vert="horz" wrap="square" lIns="91440" tIns="45720" rIns="91440" bIns="45720" anchor="t" anchorCtr="0" upright="1">
                        <a:noAutofit/>
                      </wps:bodyPr>
                    </wps:wsp>
                  </a:graphicData>
                </a:graphic>
              </wp:anchor>
            </w:drawing>
          </mc:Choice>
          <mc:Fallback>
            <w:pict>
              <v:shape w14:anchorId="613584D0" id="Text Box 38" o:spid="_x0000_s1029" type="#_x0000_t202" style="position:absolute;margin-left:151.5pt;margin-top:.75pt;width:196.05pt;height:29.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249uw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" filled="f" stroked="f">
                <v:textbox>
                  <w:txbxContent>
                    <w:p w:rsidR="003B44E9" w:rsidRPr="00C329D9" w:rsidRDefault="003B44E9" w:rsidP="003B44E9"/>
                  </w:txbxContent>
                </v:textbox>
              </v:shape>
            </w:pict>
          </mc:Fallback>
        </mc:AlternateContent>
      </w:r>
      <w:r w:rsidR="00F34A14">
        <w:rPr>
          <w:noProof/>
        </w:rPr>
        <mc:AlternateContent>
          <mc:Choice Requires="wpc">
            <w:drawing>
              <wp:anchor distT="0" distB="0" distL="114300" distR="114300" simplePos="0" relativeHeight="251706368" behindDoc="0" locked="0" layoutInCell="1" allowOverlap="1" wp14:anchorId="551FACC7" wp14:editId="3B3431E0">
                <wp:simplePos x="0" y="0"/>
                <wp:positionH relativeFrom="column">
                  <wp:posOffset>-457200</wp:posOffset>
                </wp:positionH>
                <wp:positionV relativeFrom="paragraph">
                  <wp:posOffset>-457200</wp:posOffset>
                </wp:positionV>
                <wp:extent cx="254000" cy="254000"/>
                <wp:effectExtent l="0" t="0" r="3175" b="3175"/>
                <wp:wrapNone/>
                <wp:docPr id="254" name="Canvas 2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 name="Freeform 5"/>
                        <wps:cNvSpPr>
                          <a:spLocks noEditPoints="1"/>
                        </wps:cNvSpPr>
                        <wps:spPr bwMode="auto">
                          <a:xfrm>
                            <a:off x="0" y="0"/>
                            <a:ext cx="254000" cy="253365"/>
                          </a:xfrm>
                          <a:custGeom>
                            <a:avLst/>
                            <a:gdLst>
                              <a:gd name="T0" fmla="*/ 986 w 2058"/>
                              <a:gd name="T1" fmla="*/ 1258 h 2059"/>
                              <a:gd name="T2" fmla="*/ 1006 w 2058"/>
                              <a:gd name="T3" fmla="*/ 1152 h 2059"/>
                              <a:gd name="T4" fmla="*/ 1029 w 2058"/>
                              <a:gd name="T5" fmla="*/ 1099 h 2059"/>
                              <a:gd name="T6" fmla="*/ 1029 w 2058"/>
                              <a:gd name="T7" fmla="*/ 2059 h 2059"/>
                              <a:gd name="T8" fmla="*/ 986 w 2058"/>
                              <a:gd name="T9" fmla="*/ 1258 h 2059"/>
                              <a:gd name="T10" fmla="*/ 1019 w 2058"/>
                              <a:gd name="T11" fmla="*/ 1084 h 2059"/>
                              <a:gd name="T12" fmla="*/ 1030 w 2058"/>
                              <a:gd name="T13" fmla="*/ 1077 h 2059"/>
                              <a:gd name="T14" fmla="*/ 1040 w 2058"/>
                              <a:gd name="T15" fmla="*/ 1082 h 2059"/>
                              <a:gd name="T16" fmla="*/ 1029 w 2058"/>
                              <a:gd name="T17" fmla="*/ 1099 h 2059"/>
                              <a:gd name="T18" fmla="*/ 1019 w 2058"/>
                              <a:gd name="T19" fmla="*/ 1084 h 2059"/>
                              <a:gd name="T20" fmla="*/ 1258 w 2058"/>
                              <a:gd name="T21" fmla="*/ 1073 h 2059"/>
                              <a:gd name="T22" fmla="*/ 1151 w 2058"/>
                              <a:gd name="T23" fmla="*/ 1053 h 2059"/>
                              <a:gd name="T24" fmla="*/ 1099 w 2058"/>
                              <a:gd name="T25" fmla="*/ 1030 h 2059"/>
                              <a:gd name="T26" fmla="*/ 2058 w 2058"/>
                              <a:gd name="T27" fmla="*/ 1030 h 2059"/>
                              <a:gd name="T28" fmla="*/ 1362 w 2058"/>
                              <a:gd name="T29" fmla="*/ 1077 h 2059"/>
                              <a:gd name="T30" fmla="*/ 1258 w 2058"/>
                              <a:gd name="T31" fmla="*/ 1073 h 2059"/>
                              <a:gd name="T32" fmla="*/ 0 w 2058"/>
                              <a:gd name="T33" fmla="*/ 1030 h 2059"/>
                              <a:gd name="T34" fmla="*/ 802 w 2058"/>
                              <a:gd name="T35" fmla="*/ 987 h 2059"/>
                              <a:gd name="T36" fmla="*/ 906 w 2058"/>
                              <a:gd name="T37" fmla="*/ 1007 h 2059"/>
                              <a:gd name="T38" fmla="*/ 959 w 2058"/>
                              <a:gd name="T39" fmla="*/ 1030 h 2059"/>
                              <a:gd name="T40" fmla="*/ 696 w 2058"/>
                              <a:gd name="T41" fmla="*/ 1077 h 2059"/>
                              <a:gd name="T42" fmla="*/ 0 w 2058"/>
                              <a:gd name="T43" fmla="*/ 1030 h 2059"/>
                              <a:gd name="T44" fmla="*/ 959 w 2058"/>
                              <a:gd name="T45" fmla="*/ 1030 h 2059"/>
                              <a:gd name="T46" fmla="*/ 975 w 2058"/>
                              <a:gd name="T47" fmla="*/ 1020 h 2059"/>
                              <a:gd name="T48" fmla="*/ 982 w 2058"/>
                              <a:gd name="T49" fmla="*/ 1031 h 2059"/>
                              <a:gd name="T50" fmla="*/ 976 w 2058"/>
                              <a:gd name="T51" fmla="*/ 1041 h 2059"/>
                              <a:gd name="T52" fmla="*/ 959 w 2058"/>
                              <a:gd name="T53" fmla="*/ 1030 h 2059"/>
                              <a:gd name="T54" fmla="*/ 1076 w 2058"/>
                              <a:gd name="T55" fmla="*/ 1029 h 2059"/>
                              <a:gd name="T56" fmla="*/ 1082 w 2058"/>
                              <a:gd name="T57" fmla="*/ 1019 h 2059"/>
                              <a:gd name="T58" fmla="*/ 1099 w 2058"/>
                              <a:gd name="T59" fmla="*/ 1030 h 2059"/>
                              <a:gd name="T60" fmla="*/ 1083 w 2058"/>
                              <a:gd name="T61" fmla="*/ 1040 h 2059"/>
                              <a:gd name="T62" fmla="*/ 1076 w 2058"/>
                              <a:gd name="T63" fmla="*/ 1029 h 2059"/>
                              <a:gd name="T64" fmla="*/ 1018 w 2058"/>
                              <a:gd name="T65" fmla="*/ 977 h 2059"/>
                              <a:gd name="T66" fmla="*/ 1029 w 2058"/>
                              <a:gd name="T67" fmla="*/ 960 h 2059"/>
                              <a:gd name="T68" fmla="*/ 1039 w 2058"/>
                              <a:gd name="T69" fmla="*/ 976 h 2059"/>
                              <a:gd name="T70" fmla="*/ 1028 w 2058"/>
                              <a:gd name="T71" fmla="*/ 982 h 2059"/>
                              <a:gd name="T72" fmla="*/ 1018 w 2058"/>
                              <a:gd name="T73" fmla="*/ 977 h 2059"/>
                              <a:gd name="T74" fmla="*/ 1029 w 2058"/>
                              <a:gd name="T75" fmla="*/ 0 h 2059"/>
                              <a:gd name="T76" fmla="*/ 1072 w 2058"/>
                              <a:gd name="T77" fmla="*/ 801 h 2059"/>
                              <a:gd name="T78" fmla="*/ 1052 w 2058"/>
                              <a:gd name="T79" fmla="*/ 908 h 2059"/>
                              <a:gd name="T80" fmla="*/ 1029 w 2058"/>
                              <a:gd name="T81" fmla="*/ 960 h 2059"/>
                              <a:gd name="T82" fmla="*/ 1029 w 2058"/>
                              <a:gd name="T83" fmla="*/ 0 h 2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58" h="2059">
                                <a:moveTo>
                                  <a:pt x="986" y="1258"/>
                                </a:moveTo>
                                <a:cubicBezTo>
                                  <a:pt x="997" y="1218"/>
                                  <a:pt x="1004" y="1183"/>
                                  <a:pt x="1006" y="1152"/>
                                </a:cubicBezTo>
                                <a:cubicBezTo>
                                  <a:pt x="1012" y="1132"/>
                                  <a:pt x="1020" y="1115"/>
                                  <a:pt x="1029" y="1099"/>
                                </a:cubicBezTo>
                                <a:cubicBezTo>
                                  <a:pt x="1109" y="1237"/>
                                  <a:pt x="1071" y="1518"/>
                                  <a:pt x="1029" y="2059"/>
                                </a:cubicBezTo>
                                <a:cubicBezTo>
                                  <a:pt x="999" y="1675"/>
                                  <a:pt x="971" y="1421"/>
                                  <a:pt x="986" y="1258"/>
                                </a:cubicBezTo>
                                <a:moveTo>
                                  <a:pt x="1019" y="1084"/>
                                </a:moveTo>
                                <a:cubicBezTo>
                                  <a:pt x="1022" y="1081"/>
                                  <a:pt x="1026" y="1079"/>
                                  <a:pt x="1030" y="1077"/>
                                </a:cubicBezTo>
                                <a:cubicBezTo>
                                  <a:pt x="1033" y="1079"/>
                                  <a:pt x="1037" y="1081"/>
                                  <a:pt x="1040" y="1082"/>
                                </a:cubicBezTo>
                                <a:cubicBezTo>
                                  <a:pt x="1036" y="1088"/>
                                  <a:pt x="1032" y="1094"/>
                                  <a:pt x="1029" y="1099"/>
                                </a:cubicBezTo>
                                <a:cubicBezTo>
                                  <a:pt x="1026" y="1094"/>
                                  <a:pt x="1022" y="1089"/>
                                  <a:pt x="1019" y="1084"/>
                                </a:cubicBezTo>
                                <a:moveTo>
                                  <a:pt x="1258" y="1073"/>
                                </a:moveTo>
                                <a:cubicBezTo>
                                  <a:pt x="1218" y="1061"/>
                                  <a:pt x="1183" y="1054"/>
                                  <a:pt x="1151" y="1053"/>
                                </a:cubicBezTo>
                                <a:cubicBezTo>
                                  <a:pt x="1131" y="1046"/>
                                  <a:pt x="1114" y="1039"/>
                                  <a:pt x="1099" y="1030"/>
                                </a:cubicBezTo>
                                <a:cubicBezTo>
                                  <a:pt x="1236" y="949"/>
                                  <a:pt x="1517" y="988"/>
                                  <a:pt x="2058" y="1030"/>
                                </a:cubicBezTo>
                                <a:cubicBezTo>
                                  <a:pt x="1748" y="1054"/>
                                  <a:pt x="1523" y="1077"/>
                                  <a:pt x="1362" y="1077"/>
                                </a:cubicBezTo>
                                <a:cubicBezTo>
                                  <a:pt x="1324" y="1077"/>
                                  <a:pt x="1289" y="1076"/>
                                  <a:pt x="1258" y="1073"/>
                                </a:cubicBezTo>
                                <a:moveTo>
                                  <a:pt x="0" y="1030"/>
                                </a:moveTo>
                                <a:cubicBezTo>
                                  <a:pt x="385" y="1000"/>
                                  <a:pt x="638" y="972"/>
                                  <a:pt x="802" y="987"/>
                                </a:cubicBezTo>
                                <a:cubicBezTo>
                                  <a:pt x="840" y="998"/>
                                  <a:pt x="875" y="1005"/>
                                  <a:pt x="906" y="1007"/>
                                </a:cubicBezTo>
                                <a:cubicBezTo>
                                  <a:pt x="926" y="1013"/>
                                  <a:pt x="943" y="1021"/>
                                  <a:pt x="959" y="1030"/>
                                </a:cubicBezTo>
                                <a:cubicBezTo>
                                  <a:pt x="900" y="1064"/>
                                  <a:pt x="816" y="1077"/>
                                  <a:pt x="696" y="1077"/>
                                </a:cubicBezTo>
                                <a:cubicBezTo>
                                  <a:pt x="534" y="1077"/>
                                  <a:pt x="310" y="1054"/>
                                  <a:pt x="0" y="1030"/>
                                </a:cubicBezTo>
                                <a:moveTo>
                                  <a:pt x="959" y="1030"/>
                                </a:moveTo>
                                <a:cubicBezTo>
                                  <a:pt x="965" y="1027"/>
                                  <a:pt x="970" y="1023"/>
                                  <a:pt x="975" y="1020"/>
                                </a:cubicBezTo>
                                <a:cubicBezTo>
                                  <a:pt x="977" y="1023"/>
                                  <a:pt x="979" y="1027"/>
                                  <a:pt x="982" y="1031"/>
                                </a:cubicBezTo>
                                <a:cubicBezTo>
                                  <a:pt x="980" y="1034"/>
                                  <a:pt x="978" y="1037"/>
                                  <a:pt x="976" y="1041"/>
                                </a:cubicBezTo>
                                <a:cubicBezTo>
                                  <a:pt x="971" y="1037"/>
                                  <a:pt x="965" y="1033"/>
                                  <a:pt x="959" y="1030"/>
                                </a:cubicBezTo>
                                <a:moveTo>
                                  <a:pt x="1076" y="1029"/>
                                </a:moveTo>
                                <a:cubicBezTo>
                                  <a:pt x="1078" y="1025"/>
                                  <a:pt x="1080" y="1022"/>
                                  <a:pt x="1082" y="1019"/>
                                </a:cubicBezTo>
                                <a:cubicBezTo>
                                  <a:pt x="1087" y="1023"/>
                                  <a:pt x="1093" y="1026"/>
                                  <a:pt x="1099" y="1030"/>
                                </a:cubicBezTo>
                                <a:cubicBezTo>
                                  <a:pt x="1093" y="1033"/>
                                  <a:pt x="1088" y="1036"/>
                                  <a:pt x="1083" y="1040"/>
                                </a:cubicBezTo>
                                <a:cubicBezTo>
                                  <a:pt x="1081" y="1036"/>
                                  <a:pt x="1078" y="1032"/>
                                  <a:pt x="1076" y="1029"/>
                                </a:cubicBezTo>
                                <a:moveTo>
                                  <a:pt x="1018" y="977"/>
                                </a:moveTo>
                                <a:cubicBezTo>
                                  <a:pt x="1022" y="971"/>
                                  <a:pt x="1025" y="966"/>
                                  <a:pt x="1029" y="960"/>
                                </a:cubicBezTo>
                                <a:cubicBezTo>
                                  <a:pt x="1032" y="965"/>
                                  <a:pt x="1035" y="971"/>
                                  <a:pt x="1039" y="976"/>
                                </a:cubicBezTo>
                                <a:cubicBezTo>
                                  <a:pt x="1035" y="978"/>
                                  <a:pt x="1032" y="980"/>
                                  <a:pt x="1028" y="982"/>
                                </a:cubicBezTo>
                                <a:cubicBezTo>
                                  <a:pt x="1024" y="981"/>
                                  <a:pt x="1021" y="979"/>
                                  <a:pt x="1018" y="977"/>
                                </a:cubicBezTo>
                                <a:moveTo>
                                  <a:pt x="1029" y="0"/>
                                </a:moveTo>
                                <a:cubicBezTo>
                                  <a:pt x="1059" y="385"/>
                                  <a:pt x="1087" y="638"/>
                                  <a:pt x="1072" y="801"/>
                                </a:cubicBezTo>
                                <a:cubicBezTo>
                                  <a:pt x="1060" y="841"/>
                                  <a:pt x="1054" y="876"/>
                                  <a:pt x="1052" y="908"/>
                                </a:cubicBezTo>
                                <a:cubicBezTo>
                                  <a:pt x="1046" y="927"/>
                                  <a:pt x="1038" y="944"/>
                                  <a:pt x="1029" y="960"/>
                                </a:cubicBezTo>
                                <a:cubicBezTo>
                                  <a:pt x="948" y="823"/>
                                  <a:pt x="987" y="541"/>
                                  <a:pt x="1029"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6"/>
                        <wps:cNvSpPr>
                          <a:spLocks noEditPoints="1"/>
                        </wps:cNvSpPr>
                        <wps:spPr bwMode="auto">
                          <a:xfrm>
                            <a:off x="37465" y="37465"/>
                            <a:ext cx="179070" cy="179070"/>
                          </a:xfrm>
                          <a:custGeom>
                            <a:avLst/>
                            <a:gdLst>
                              <a:gd name="T0" fmla="*/ 859 w 1456"/>
                              <a:gd name="T1" fmla="*/ 919 h 1456"/>
                              <a:gd name="T2" fmla="*/ 798 w 1456"/>
                              <a:gd name="T3" fmla="*/ 830 h 1456"/>
                              <a:gd name="T4" fmla="*/ 777 w 1456"/>
                              <a:gd name="T5" fmla="*/ 777 h 1456"/>
                              <a:gd name="T6" fmla="*/ 1456 w 1456"/>
                              <a:gd name="T7" fmla="*/ 1456 h 1456"/>
                              <a:gd name="T8" fmla="*/ 859 w 1456"/>
                              <a:gd name="T9" fmla="*/ 919 h 1456"/>
                              <a:gd name="T10" fmla="*/ 536 w 1456"/>
                              <a:gd name="T11" fmla="*/ 859 h 1456"/>
                              <a:gd name="T12" fmla="*/ 626 w 1456"/>
                              <a:gd name="T13" fmla="*/ 798 h 1456"/>
                              <a:gd name="T14" fmla="*/ 679 w 1456"/>
                              <a:gd name="T15" fmla="*/ 777 h 1456"/>
                              <a:gd name="T16" fmla="*/ 0 w 1456"/>
                              <a:gd name="T17" fmla="*/ 1456 h 1456"/>
                              <a:gd name="T18" fmla="*/ 536 w 1456"/>
                              <a:gd name="T19" fmla="*/ 859 h 1456"/>
                              <a:gd name="T20" fmla="*/ 682 w 1456"/>
                              <a:gd name="T21" fmla="*/ 759 h 1456"/>
                              <a:gd name="T22" fmla="*/ 695 w 1456"/>
                              <a:gd name="T23" fmla="*/ 762 h 1456"/>
                              <a:gd name="T24" fmla="*/ 698 w 1456"/>
                              <a:gd name="T25" fmla="*/ 773 h 1456"/>
                              <a:gd name="T26" fmla="*/ 679 w 1456"/>
                              <a:gd name="T27" fmla="*/ 777 h 1456"/>
                              <a:gd name="T28" fmla="*/ 682 w 1456"/>
                              <a:gd name="T29" fmla="*/ 759 h 1456"/>
                              <a:gd name="T30" fmla="*/ 759 w 1456"/>
                              <a:gd name="T31" fmla="*/ 773 h 1456"/>
                              <a:gd name="T32" fmla="*/ 762 w 1456"/>
                              <a:gd name="T33" fmla="*/ 760 h 1456"/>
                              <a:gd name="T34" fmla="*/ 773 w 1456"/>
                              <a:gd name="T35" fmla="*/ 757 h 1456"/>
                              <a:gd name="T36" fmla="*/ 777 w 1456"/>
                              <a:gd name="T37" fmla="*/ 777 h 1456"/>
                              <a:gd name="T38" fmla="*/ 759 w 1456"/>
                              <a:gd name="T39" fmla="*/ 773 h 1456"/>
                              <a:gd name="T40" fmla="*/ 679 w 1456"/>
                              <a:gd name="T41" fmla="*/ 678 h 1456"/>
                              <a:gd name="T42" fmla="*/ 697 w 1456"/>
                              <a:gd name="T43" fmla="*/ 682 h 1456"/>
                              <a:gd name="T44" fmla="*/ 694 w 1456"/>
                              <a:gd name="T45" fmla="*/ 695 h 1456"/>
                              <a:gd name="T46" fmla="*/ 683 w 1456"/>
                              <a:gd name="T47" fmla="*/ 698 h 1456"/>
                              <a:gd name="T48" fmla="*/ 679 w 1456"/>
                              <a:gd name="T49" fmla="*/ 678 h 1456"/>
                              <a:gd name="T50" fmla="*/ 761 w 1456"/>
                              <a:gd name="T51" fmla="*/ 693 h 1456"/>
                              <a:gd name="T52" fmla="*/ 757 w 1456"/>
                              <a:gd name="T53" fmla="*/ 682 h 1456"/>
                              <a:gd name="T54" fmla="*/ 777 w 1456"/>
                              <a:gd name="T55" fmla="*/ 678 h 1456"/>
                              <a:gd name="T56" fmla="*/ 773 w 1456"/>
                              <a:gd name="T57" fmla="*/ 697 h 1456"/>
                              <a:gd name="T58" fmla="*/ 761 w 1456"/>
                              <a:gd name="T59" fmla="*/ 693 h 1456"/>
                              <a:gd name="T60" fmla="*/ 1456 w 1456"/>
                              <a:gd name="T61" fmla="*/ 0 h 1456"/>
                              <a:gd name="T62" fmla="*/ 920 w 1456"/>
                              <a:gd name="T63" fmla="*/ 597 h 1456"/>
                              <a:gd name="T64" fmla="*/ 830 w 1456"/>
                              <a:gd name="T65" fmla="*/ 658 h 1456"/>
                              <a:gd name="T66" fmla="*/ 777 w 1456"/>
                              <a:gd name="T67" fmla="*/ 678 h 1456"/>
                              <a:gd name="T68" fmla="*/ 1456 w 1456"/>
                              <a:gd name="T69" fmla="*/ 0 h 1456"/>
                              <a:gd name="T70" fmla="*/ 0 w 1456"/>
                              <a:gd name="T71" fmla="*/ 0 h 1456"/>
                              <a:gd name="T72" fmla="*/ 597 w 1456"/>
                              <a:gd name="T73" fmla="*/ 536 h 1456"/>
                              <a:gd name="T74" fmla="*/ 658 w 1456"/>
                              <a:gd name="T75" fmla="*/ 625 h 1456"/>
                              <a:gd name="T76" fmla="*/ 679 w 1456"/>
                              <a:gd name="T77" fmla="*/ 678 h 1456"/>
                              <a:gd name="T78" fmla="*/ 0 w 1456"/>
                              <a:gd name="T79" fmla="*/ 0 h 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56" h="1456">
                                <a:moveTo>
                                  <a:pt x="859" y="919"/>
                                </a:moveTo>
                                <a:cubicBezTo>
                                  <a:pt x="839" y="884"/>
                                  <a:pt x="819" y="854"/>
                                  <a:pt x="798" y="830"/>
                                </a:cubicBezTo>
                                <a:cubicBezTo>
                                  <a:pt x="789" y="812"/>
                                  <a:pt x="782" y="794"/>
                                  <a:pt x="777" y="777"/>
                                </a:cubicBezTo>
                                <a:cubicBezTo>
                                  <a:pt x="931" y="817"/>
                                  <a:pt x="1103" y="1043"/>
                                  <a:pt x="1456" y="1456"/>
                                </a:cubicBezTo>
                                <a:cubicBezTo>
                                  <a:pt x="1163" y="1205"/>
                                  <a:pt x="964" y="1046"/>
                                  <a:pt x="859" y="919"/>
                                </a:cubicBezTo>
                                <a:moveTo>
                                  <a:pt x="536" y="859"/>
                                </a:moveTo>
                                <a:cubicBezTo>
                                  <a:pt x="572" y="839"/>
                                  <a:pt x="602" y="819"/>
                                  <a:pt x="626" y="798"/>
                                </a:cubicBezTo>
                                <a:cubicBezTo>
                                  <a:pt x="644" y="788"/>
                                  <a:pt x="661" y="782"/>
                                  <a:pt x="679" y="777"/>
                                </a:cubicBezTo>
                                <a:cubicBezTo>
                                  <a:pt x="638" y="931"/>
                                  <a:pt x="412" y="1103"/>
                                  <a:pt x="0" y="1456"/>
                                </a:cubicBezTo>
                                <a:cubicBezTo>
                                  <a:pt x="251" y="1163"/>
                                  <a:pt x="410" y="964"/>
                                  <a:pt x="536" y="859"/>
                                </a:cubicBezTo>
                                <a:moveTo>
                                  <a:pt x="682" y="759"/>
                                </a:moveTo>
                                <a:cubicBezTo>
                                  <a:pt x="687" y="760"/>
                                  <a:pt x="691" y="761"/>
                                  <a:pt x="695" y="762"/>
                                </a:cubicBezTo>
                                <a:cubicBezTo>
                                  <a:pt x="696" y="765"/>
                                  <a:pt x="697" y="769"/>
                                  <a:pt x="698" y="773"/>
                                </a:cubicBezTo>
                                <a:cubicBezTo>
                                  <a:pt x="692" y="774"/>
                                  <a:pt x="685" y="775"/>
                                  <a:pt x="679" y="777"/>
                                </a:cubicBezTo>
                                <a:cubicBezTo>
                                  <a:pt x="680" y="771"/>
                                  <a:pt x="681" y="765"/>
                                  <a:pt x="682" y="759"/>
                                </a:cubicBezTo>
                                <a:moveTo>
                                  <a:pt x="759" y="773"/>
                                </a:moveTo>
                                <a:cubicBezTo>
                                  <a:pt x="760" y="769"/>
                                  <a:pt x="761" y="765"/>
                                  <a:pt x="762" y="760"/>
                                </a:cubicBezTo>
                                <a:cubicBezTo>
                                  <a:pt x="766" y="759"/>
                                  <a:pt x="769" y="758"/>
                                  <a:pt x="773" y="757"/>
                                </a:cubicBezTo>
                                <a:cubicBezTo>
                                  <a:pt x="774" y="764"/>
                                  <a:pt x="775" y="770"/>
                                  <a:pt x="777" y="777"/>
                                </a:cubicBezTo>
                                <a:cubicBezTo>
                                  <a:pt x="771" y="775"/>
                                  <a:pt x="765" y="774"/>
                                  <a:pt x="759" y="773"/>
                                </a:cubicBezTo>
                                <a:moveTo>
                                  <a:pt x="679" y="678"/>
                                </a:moveTo>
                                <a:cubicBezTo>
                                  <a:pt x="685" y="680"/>
                                  <a:pt x="691" y="681"/>
                                  <a:pt x="697" y="682"/>
                                </a:cubicBezTo>
                                <a:cubicBezTo>
                                  <a:pt x="696" y="686"/>
                                  <a:pt x="695" y="691"/>
                                  <a:pt x="694" y="695"/>
                                </a:cubicBezTo>
                                <a:cubicBezTo>
                                  <a:pt x="690" y="696"/>
                                  <a:pt x="686" y="697"/>
                                  <a:pt x="683" y="698"/>
                                </a:cubicBezTo>
                                <a:cubicBezTo>
                                  <a:pt x="682" y="691"/>
                                  <a:pt x="680" y="685"/>
                                  <a:pt x="679" y="678"/>
                                </a:cubicBezTo>
                                <a:moveTo>
                                  <a:pt x="761" y="693"/>
                                </a:moveTo>
                                <a:cubicBezTo>
                                  <a:pt x="759" y="690"/>
                                  <a:pt x="758" y="686"/>
                                  <a:pt x="757" y="682"/>
                                </a:cubicBezTo>
                                <a:cubicBezTo>
                                  <a:pt x="764" y="681"/>
                                  <a:pt x="771" y="680"/>
                                  <a:pt x="777" y="678"/>
                                </a:cubicBezTo>
                                <a:cubicBezTo>
                                  <a:pt x="776" y="684"/>
                                  <a:pt x="774" y="691"/>
                                  <a:pt x="773" y="697"/>
                                </a:cubicBezTo>
                                <a:cubicBezTo>
                                  <a:pt x="769" y="696"/>
                                  <a:pt x="765" y="695"/>
                                  <a:pt x="761" y="693"/>
                                </a:cubicBezTo>
                                <a:moveTo>
                                  <a:pt x="1456" y="0"/>
                                </a:moveTo>
                                <a:cubicBezTo>
                                  <a:pt x="1205" y="293"/>
                                  <a:pt x="1046" y="492"/>
                                  <a:pt x="920" y="597"/>
                                </a:cubicBezTo>
                                <a:cubicBezTo>
                                  <a:pt x="884" y="616"/>
                                  <a:pt x="854" y="636"/>
                                  <a:pt x="830" y="658"/>
                                </a:cubicBezTo>
                                <a:cubicBezTo>
                                  <a:pt x="812" y="667"/>
                                  <a:pt x="795" y="674"/>
                                  <a:pt x="777" y="678"/>
                                </a:cubicBezTo>
                                <a:cubicBezTo>
                                  <a:pt x="817" y="524"/>
                                  <a:pt x="1043" y="352"/>
                                  <a:pt x="1456" y="0"/>
                                </a:cubicBezTo>
                                <a:moveTo>
                                  <a:pt x="0" y="0"/>
                                </a:moveTo>
                                <a:cubicBezTo>
                                  <a:pt x="293" y="250"/>
                                  <a:pt x="492" y="410"/>
                                  <a:pt x="597" y="536"/>
                                </a:cubicBezTo>
                                <a:cubicBezTo>
                                  <a:pt x="617" y="572"/>
                                  <a:pt x="637" y="601"/>
                                  <a:pt x="658" y="625"/>
                                </a:cubicBezTo>
                                <a:cubicBezTo>
                                  <a:pt x="667" y="643"/>
                                  <a:pt x="674" y="661"/>
                                  <a:pt x="679" y="678"/>
                                </a:cubicBezTo>
                                <a:cubicBezTo>
                                  <a:pt x="524" y="638"/>
                                  <a:pt x="353" y="412"/>
                                  <a:pt x="0"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7"/>
                        <wps:cNvSpPr>
                          <a:spLocks noEditPoints="1"/>
                        </wps:cNvSpPr>
                        <wps:spPr bwMode="auto">
                          <a:xfrm>
                            <a:off x="10795" y="10795"/>
                            <a:ext cx="232410" cy="232410"/>
                          </a:xfrm>
                          <a:custGeom>
                            <a:avLst/>
                            <a:gdLst>
                              <a:gd name="T0" fmla="*/ 970 w 1884"/>
                              <a:gd name="T1" fmla="*/ 1007 h 1885"/>
                              <a:gd name="T2" fmla="*/ 1356 w 1884"/>
                              <a:gd name="T3" fmla="*/ 1885 h 1885"/>
                              <a:gd name="T4" fmla="*/ 970 w 1884"/>
                              <a:gd name="T5" fmla="*/ 1007 h 1885"/>
                              <a:gd name="T6" fmla="*/ 878 w 1884"/>
                              <a:gd name="T7" fmla="*/ 971 h 1885"/>
                              <a:gd name="T8" fmla="*/ 0 w 1884"/>
                              <a:gd name="T9" fmla="*/ 1356 h 1885"/>
                              <a:gd name="T10" fmla="*/ 878 w 1884"/>
                              <a:gd name="T11" fmla="*/ 971 h 1885"/>
                              <a:gd name="T12" fmla="*/ 943 w 1884"/>
                              <a:gd name="T13" fmla="*/ 990 h 1885"/>
                              <a:gd name="T14" fmla="*/ 976 w 1884"/>
                              <a:gd name="T15" fmla="*/ 975 h 1885"/>
                              <a:gd name="T16" fmla="*/ 970 w 1884"/>
                              <a:gd name="T17" fmla="*/ 1007 h 1885"/>
                              <a:gd name="T18" fmla="*/ 943 w 1884"/>
                              <a:gd name="T19" fmla="*/ 990 h 1885"/>
                              <a:gd name="T20" fmla="*/ 878 w 1884"/>
                              <a:gd name="T21" fmla="*/ 971 h 1885"/>
                              <a:gd name="T22" fmla="*/ 895 w 1884"/>
                              <a:gd name="T23" fmla="*/ 944 h 1885"/>
                              <a:gd name="T24" fmla="*/ 909 w 1884"/>
                              <a:gd name="T25" fmla="*/ 977 h 1885"/>
                              <a:gd name="T26" fmla="*/ 878 w 1884"/>
                              <a:gd name="T27" fmla="*/ 971 h 1885"/>
                              <a:gd name="T28" fmla="*/ 975 w 1884"/>
                              <a:gd name="T29" fmla="*/ 908 h 1885"/>
                              <a:gd name="T30" fmla="*/ 1006 w 1884"/>
                              <a:gd name="T31" fmla="*/ 915 h 1885"/>
                              <a:gd name="T32" fmla="*/ 989 w 1884"/>
                              <a:gd name="T33" fmla="*/ 942 h 1885"/>
                              <a:gd name="T34" fmla="*/ 975 w 1884"/>
                              <a:gd name="T35" fmla="*/ 908 h 1885"/>
                              <a:gd name="T36" fmla="*/ 1006 w 1884"/>
                              <a:gd name="T37" fmla="*/ 915 h 1885"/>
                              <a:gd name="T38" fmla="*/ 1884 w 1884"/>
                              <a:gd name="T39" fmla="*/ 529 h 1885"/>
                              <a:gd name="T40" fmla="*/ 1033 w 1884"/>
                              <a:gd name="T41" fmla="*/ 916 h 1885"/>
                              <a:gd name="T42" fmla="*/ 1006 w 1884"/>
                              <a:gd name="T43" fmla="*/ 915 h 1885"/>
                              <a:gd name="T44" fmla="*/ 914 w 1884"/>
                              <a:gd name="T45" fmla="*/ 879 h 1885"/>
                              <a:gd name="T46" fmla="*/ 941 w 1884"/>
                              <a:gd name="T47" fmla="*/ 895 h 1885"/>
                              <a:gd name="T48" fmla="*/ 908 w 1884"/>
                              <a:gd name="T49" fmla="*/ 910 h 1885"/>
                              <a:gd name="T50" fmla="*/ 914 w 1884"/>
                              <a:gd name="T51" fmla="*/ 879 h 1885"/>
                              <a:gd name="T52" fmla="*/ 528 w 1884"/>
                              <a:gd name="T53" fmla="*/ 0 h 1885"/>
                              <a:gd name="T54" fmla="*/ 914 w 1884"/>
                              <a:gd name="T55" fmla="*/ 879 h 1885"/>
                              <a:gd name="T56" fmla="*/ 528 w 1884"/>
                              <a:gd name="T57" fmla="*/ 0 h 18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84" h="1885">
                                <a:moveTo>
                                  <a:pt x="970" y="1007"/>
                                </a:moveTo>
                                <a:cubicBezTo>
                                  <a:pt x="1099" y="1100"/>
                                  <a:pt x="1177" y="1373"/>
                                  <a:pt x="1356" y="1885"/>
                                </a:cubicBezTo>
                                <a:cubicBezTo>
                                  <a:pt x="1100" y="1407"/>
                                  <a:pt x="951" y="1165"/>
                                  <a:pt x="970" y="1007"/>
                                </a:cubicBezTo>
                                <a:moveTo>
                                  <a:pt x="878" y="971"/>
                                </a:moveTo>
                                <a:cubicBezTo>
                                  <a:pt x="785" y="1100"/>
                                  <a:pt x="512" y="1178"/>
                                  <a:pt x="0" y="1356"/>
                                </a:cubicBezTo>
                                <a:cubicBezTo>
                                  <a:pt x="478" y="1100"/>
                                  <a:pt x="720" y="952"/>
                                  <a:pt x="878" y="971"/>
                                </a:cubicBezTo>
                                <a:moveTo>
                                  <a:pt x="943" y="990"/>
                                </a:moveTo>
                                <a:cubicBezTo>
                                  <a:pt x="953" y="984"/>
                                  <a:pt x="965" y="979"/>
                                  <a:pt x="976" y="975"/>
                                </a:cubicBezTo>
                                <a:cubicBezTo>
                                  <a:pt x="973" y="985"/>
                                  <a:pt x="971" y="996"/>
                                  <a:pt x="970" y="1007"/>
                                </a:cubicBezTo>
                                <a:cubicBezTo>
                                  <a:pt x="961" y="1000"/>
                                  <a:pt x="952" y="995"/>
                                  <a:pt x="943" y="990"/>
                                </a:cubicBezTo>
                                <a:moveTo>
                                  <a:pt x="878" y="971"/>
                                </a:moveTo>
                                <a:cubicBezTo>
                                  <a:pt x="884" y="962"/>
                                  <a:pt x="890" y="953"/>
                                  <a:pt x="895" y="944"/>
                                </a:cubicBezTo>
                                <a:cubicBezTo>
                                  <a:pt x="900" y="954"/>
                                  <a:pt x="905" y="965"/>
                                  <a:pt x="909" y="977"/>
                                </a:cubicBezTo>
                                <a:cubicBezTo>
                                  <a:pt x="899" y="974"/>
                                  <a:pt x="889" y="972"/>
                                  <a:pt x="878" y="971"/>
                                </a:cubicBezTo>
                                <a:moveTo>
                                  <a:pt x="975" y="908"/>
                                </a:moveTo>
                                <a:cubicBezTo>
                                  <a:pt x="985" y="911"/>
                                  <a:pt x="995" y="913"/>
                                  <a:pt x="1006" y="915"/>
                                </a:cubicBezTo>
                                <a:cubicBezTo>
                                  <a:pt x="999" y="923"/>
                                  <a:pt x="994" y="932"/>
                                  <a:pt x="989" y="942"/>
                                </a:cubicBezTo>
                                <a:cubicBezTo>
                                  <a:pt x="983" y="931"/>
                                  <a:pt x="978" y="920"/>
                                  <a:pt x="975" y="908"/>
                                </a:cubicBezTo>
                                <a:moveTo>
                                  <a:pt x="1006" y="915"/>
                                </a:moveTo>
                                <a:cubicBezTo>
                                  <a:pt x="1099" y="786"/>
                                  <a:pt x="1372" y="708"/>
                                  <a:pt x="1884" y="529"/>
                                </a:cubicBezTo>
                                <a:cubicBezTo>
                                  <a:pt x="1433" y="770"/>
                                  <a:pt x="1192" y="916"/>
                                  <a:pt x="1033" y="916"/>
                                </a:cubicBezTo>
                                <a:cubicBezTo>
                                  <a:pt x="1024" y="916"/>
                                  <a:pt x="1015" y="916"/>
                                  <a:pt x="1006" y="915"/>
                                </a:cubicBezTo>
                                <a:moveTo>
                                  <a:pt x="914" y="879"/>
                                </a:moveTo>
                                <a:cubicBezTo>
                                  <a:pt x="923" y="885"/>
                                  <a:pt x="932" y="891"/>
                                  <a:pt x="941" y="895"/>
                                </a:cubicBezTo>
                                <a:cubicBezTo>
                                  <a:pt x="930" y="901"/>
                                  <a:pt x="919" y="906"/>
                                  <a:pt x="908" y="910"/>
                                </a:cubicBezTo>
                                <a:cubicBezTo>
                                  <a:pt x="911" y="900"/>
                                  <a:pt x="913" y="889"/>
                                  <a:pt x="914" y="879"/>
                                </a:cubicBezTo>
                                <a:moveTo>
                                  <a:pt x="528" y="0"/>
                                </a:moveTo>
                                <a:cubicBezTo>
                                  <a:pt x="784" y="479"/>
                                  <a:pt x="933" y="721"/>
                                  <a:pt x="914" y="879"/>
                                </a:cubicBezTo>
                                <a:cubicBezTo>
                                  <a:pt x="785" y="786"/>
                                  <a:pt x="707" y="512"/>
                                  <a:pt x="528"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8"/>
                        <wps:cNvSpPr>
                          <a:spLocks/>
                        </wps:cNvSpPr>
                        <wps:spPr bwMode="auto">
                          <a:xfrm>
                            <a:off x="80645" y="135255"/>
                            <a:ext cx="43815" cy="109855"/>
                          </a:xfrm>
                          <a:custGeom>
                            <a:avLst/>
                            <a:gdLst>
                              <a:gd name="T0" fmla="*/ 348 w 352"/>
                              <a:gd name="T1" fmla="*/ 0 h 894"/>
                              <a:gd name="T2" fmla="*/ 351 w 352"/>
                              <a:gd name="T3" fmla="*/ 57 h 894"/>
                              <a:gd name="T4" fmla="*/ 331 w 352"/>
                              <a:gd name="T5" fmla="*/ 163 h 894"/>
                              <a:gd name="T6" fmla="*/ 0 w 352"/>
                              <a:gd name="T7" fmla="*/ 894 h 894"/>
                              <a:gd name="T8" fmla="*/ 348 w 352"/>
                              <a:gd name="T9" fmla="*/ 0 h 894"/>
                            </a:gdLst>
                            <a:ahLst/>
                            <a:cxnLst>
                              <a:cxn ang="0">
                                <a:pos x="T0" y="T1"/>
                              </a:cxn>
                              <a:cxn ang="0">
                                <a:pos x="T2" y="T3"/>
                              </a:cxn>
                              <a:cxn ang="0">
                                <a:pos x="T4" y="T5"/>
                              </a:cxn>
                              <a:cxn ang="0">
                                <a:pos x="T6" y="T7"/>
                              </a:cxn>
                              <a:cxn ang="0">
                                <a:pos x="T8" y="T9"/>
                              </a:cxn>
                            </a:cxnLst>
                            <a:rect l="0" t="0" r="r" b="b"/>
                            <a:pathLst>
                              <a:path w="352" h="894">
                                <a:moveTo>
                                  <a:pt x="348" y="0"/>
                                </a:moveTo>
                                <a:cubicBezTo>
                                  <a:pt x="351" y="17"/>
                                  <a:pt x="352" y="36"/>
                                  <a:pt x="351" y="57"/>
                                </a:cubicBezTo>
                                <a:cubicBezTo>
                                  <a:pt x="341" y="87"/>
                                  <a:pt x="335" y="122"/>
                                  <a:pt x="331" y="163"/>
                                </a:cubicBezTo>
                                <a:cubicBezTo>
                                  <a:pt x="286" y="321"/>
                                  <a:pt x="167" y="547"/>
                                  <a:pt x="0" y="894"/>
                                </a:cubicBezTo>
                                <a:cubicBezTo>
                                  <a:pt x="157" y="374"/>
                                  <a:pt x="223" y="98"/>
                                  <a:pt x="348"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9"/>
                        <wps:cNvSpPr>
                          <a:spLocks/>
                        </wps:cNvSpPr>
                        <wps:spPr bwMode="auto">
                          <a:xfrm>
                            <a:off x="121920" y="142240"/>
                            <a:ext cx="1905" cy="12700"/>
                          </a:xfrm>
                          <a:custGeom>
                            <a:avLst/>
                            <a:gdLst>
                              <a:gd name="T0" fmla="*/ 20 w 20"/>
                              <a:gd name="T1" fmla="*/ 0 h 106"/>
                              <a:gd name="T2" fmla="*/ 0 w 20"/>
                              <a:gd name="T3" fmla="*/ 106 h 106"/>
                              <a:gd name="T4" fmla="*/ 20 w 20"/>
                              <a:gd name="T5" fmla="*/ 0 h 106"/>
                            </a:gdLst>
                            <a:ahLst/>
                            <a:cxnLst>
                              <a:cxn ang="0">
                                <a:pos x="T0" y="T1"/>
                              </a:cxn>
                              <a:cxn ang="0">
                                <a:pos x="T2" y="T3"/>
                              </a:cxn>
                              <a:cxn ang="0">
                                <a:pos x="T4" y="T5"/>
                              </a:cxn>
                            </a:cxnLst>
                            <a:rect l="0" t="0" r="r" b="b"/>
                            <a:pathLst>
                              <a:path w="20" h="106">
                                <a:moveTo>
                                  <a:pt x="20" y="0"/>
                                </a:moveTo>
                                <a:cubicBezTo>
                                  <a:pt x="18" y="31"/>
                                  <a:pt x="11" y="66"/>
                                  <a:pt x="0" y="106"/>
                                </a:cubicBezTo>
                                <a:cubicBezTo>
                                  <a:pt x="4" y="65"/>
                                  <a:pt x="10" y="30"/>
                                  <a:pt x="20"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0"/>
                        <wps:cNvSpPr>
                          <a:spLocks/>
                        </wps:cNvSpPr>
                        <wps:spPr bwMode="auto">
                          <a:xfrm>
                            <a:off x="135255" y="129540"/>
                            <a:ext cx="109855" cy="43180"/>
                          </a:xfrm>
                          <a:custGeom>
                            <a:avLst/>
                            <a:gdLst>
                              <a:gd name="T0" fmla="*/ 0 w 894"/>
                              <a:gd name="T1" fmla="*/ 4 h 352"/>
                              <a:gd name="T2" fmla="*/ 57 w 894"/>
                              <a:gd name="T3" fmla="*/ 2 h 352"/>
                              <a:gd name="T4" fmla="*/ 164 w 894"/>
                              <a:gd name="T5" fmla="*/ 22 h 352"/>
                              <a:gd name="T6" fmla="*/ 894 w 894"/>
                              <a:gd name="T7" fmla="*/ 352 h 352"/>
                              <a:gd name="T8" fmla="*/ 0 w 894"/>
                              <a:gd name="T9" fmla="*/ 4 h 352"/>
                            </a:gdLst>
                            <a:ahLst/>
                            <a:cxnLst>
                              <a:cxn ang="0">
                                <a:pos x="T0" y="T1"/>
                              </a:cxn>
                              <a:cxn ang="0">
                                <a:pos x="T2" y="T3"/>
                              </a:cxn>
                              <a:cxn ang="0">
                                <a:pos x="T4" y="T5"/>
                              </a:cxn>
                              <a:cxn ang="0">
                                <a:pos x="T6" y="T7"/>
                              </a:cxn>
                              <a:cxn ang="0">
                                <a:pos x="T8" y="T9"/>
                              </a:cxn>
                            </a:cxnLst>
                            <a:rect l="0" t="0" r="r" b="b"/>
                            <a:pathLst>
                              <a:path w="894" h="352">
                                <a:moveTo>
                                  <a:pt x="0" y="4"/>
                                </a:moveTo>
                                <a:cubicBezTo>
                                  <a:pt x="18" y="1"/>
                                  <a:pt x="36" y="0"/>
                                  <a:pt x="57" y="2"/>
                                </a:cubicBezTo>
                                <a:cubicBezTo>
                                  <a:pt x="87" y="11"/>
                                  <a:pt x="122" y="18"/>
                                  <a:pt x="164" y="22"/>
                                </a:cubicBezTo>
                                <a:cubicBezTo>
                                  <a:pt x="322" y="67"/>
                                  <a:pt x="547" y="185"/>
                                  <a:pt x="894" y="352"/>
                                </a:cubicBezTo>
                                <a:cubicBezTo>
                                  <a:pt x="375" y="195"/>
                                  <a:pt x="99" y="129"/>
                                  <a:pt x="0" y="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1"/>
                        <wps:cNvSpPr>
                          <a:spLocks/>
                        </wps:cNvSpPr>
                        <wps:spPr bwMode="auto">
                          <a:xfrm>
                            <a:off x="142240" y="129540"/>
                            <a:ext cx="12700" cy="2540"/>
                          </a:xfrm>
                          <a:custGeom>
                            <a:avLst/>
                            <a:gdLst>
                              <a:gd name="T0" fmla="*/ 0 w 107"/>
                              <a:gd name="T1" fmla="*/ 0 h 20"/>
                              <a:gd name="T2" fmla="*/ 107 w 107"/>
                              <a:gd name="T3" fmla="*/ 20 h 20"/>
                              <a:gd name="T4" fmla="*/ 0 w 107"/>
                              <a:gd name="T5" fmla="*/ 0 h 20"/>
                            </a:gdLst>
                            <a:ahLst/>
                            <a:cxnLst>
                              <a:cxn ang="0">
                                <a:pos x="T0" y="T1"/>
                              </a:cxn>
                              <a:cxn ang="0">
                                <a:pos x="T2" y="T3"/>
                              </a:cxn>
                              <a:cxn ang="0">
                                <a:pos x="T4" y="T5"/>
                              </a:cxn>
                            </a:cxnLst>
                            <a:rect l="0" t="0" r="r" b="b"/>
                            <a:pathLst>
                              <a:path w="107" h="20">
                                <a:moveTo>
                                  <a:pt x="0" y="0"/>
                                </a:moveTo>
                                <a:cubicBezTo>
                                  <a:pt x="32" y="1"/>
                                  <a:pt x="67" y="8"/>
                                  <a:pt x="107" y="20"/>
                                </a:cubicBezTo>
                                <a:cubicBezTo>
                                  <a:pt x="65" y="16"/>
                                  <a:pt x="30" y="9"/>
                                  <a:pt x="0"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2"/>
                        <wps:cNvSpPr>
                          <a:spLocks/>
                        </wps:cNvSpPr>
                        <wps:spPr bwMode="auto">
                          <a:xfrm>
                            <a:off x="123190" y="132080"/>
                            <a:ext cx="2540" cy="3175"/>
                          </a:xfrm>
                          <a:custGeom>
                            <a:avLst/>
                            <a:gdLst>
                              <a:gd name="T0" fmla="*/ 0 w 20"/>
                              <a:gd name="T1" fmla="*/ 2 h 22"/>
                              <a:gd name="T2" fmla="*/ 12 w 20"/>
                              <a:gd name="T3" fmla="*/ 0 h 22"/>
                              <a:gd name="T4" fmla="*/ 20 w 20"/>
                              <a:gd name="T5" fmla="*/ 11 h 22"/>
                              <a:gd name="T6" fmla="*/ 4 w 20"/>
                              <a:gd name="T7" fmla="*/ 22 h 22"/>
                              <a:gd name="T8" fmla="*/ 0 w 20"/>
                              <a:gd name="T9" fmla="*/ 2 h 22"/>
                            </a:gdLst>
                            <a:ahLst/>
                            <a:cxnLst>
                              <a:cxn ang="0">
                                <a:pos x="T0" y="T1"/>
                              </a:cxn>
                              <a:cxn ang="0">
                                <a:pos x="T2" y="T3"/>
                              </a:cxn>
                              <a:cxn ang="0">
                                <a:pos x="T4" y="T5"/>
                              </a:cxn>
                              <a:cxn ang="0">
                                <a:pos x="T6" y="T7"/>
                              </a:cxn>
                              <a:cxn ang="0">
                                <a:pos x="T8" y="T9"/>
                              </a:cxn>
                            </a:cxnLst>
                            <a:rect l="0" t="0" r="r" b="b"/>
                            <a:pathLst>
                              <a:path w="20" h="22">
                                <a:moveTo>
                                  <a:pt x="0" y="2"/>
                                </a:moveTo>
                                <a:cubicBezTo>
                                  <a:pt x="4" y="1"/>
                                  <a:pt x="8" y="1"/>
                                  <a:pt x="12" y="0"/>
                                </a:cubicBezTo>
                                <a:cubicBezTo>
                                  <a:pt x="14" y="4"/>
                                  <a:pt x="17" y="7"/>
                                  <a:pt x="20" y="11"/>
                                </a:cubicBezTo>
                                <a:cubicBezTo>
                                  <a:pt x="14" y="14"/>
                                  <a:pt x="9" y="18"/>
                                  <a:pt x="4" y="22"/>
                                </a:cubicBezTo>
                                <a:cubicBezTo>
                                  <a:pt x="3" y="15"/>
                                  <a:pt x="2" y="8"/>
                                  <a:pt x="0" y="2"/>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3"/>
                        <wps:cNvSpPr>
                          <a:spLocks/>
                        </wps:cNvSpPr>
                        <wps:spPr bwMode="auto">
                          <a:xfrm>
                            <a:off x="124460" y="132080"/>
                            <a:ext cx="2540" cy="1270"/>
                          </a:xfrm>
                          <a:custGeom>
                            <a:avLst/>
                            <a:gdLst>
                              <a:gd name="T0" fmla="*/ 0 w 19"/>
                              <a:gd name="T1" fmla="*/ 0 h 11"/>
                              <a:gd name="T2" fmla="*/ 10 w 19"/>
                              <a:gd name="T3" fmla="*/ 0 h 11"/>
                              <a:gd name="T4" fmla="*/ 19 w 19"/>
                              <a:gd name="T5" fmla="*/ 4 h 11"/>
                              <a:gd name="T6" fmla="*/ 8 w 19"/>
                              <a:gd name="T7" fmla="*/ 11 h 11"/>
                              <a:gd name="T8" fmla="*/ 0 w 19"/>
                              <a:gd name="T9" fmla="*/ 0 h 11"/>
                            </a:gdLst>
                            <a:ahLst/>
                            <a:cxnLst>
                              <a:cxn ang="0">
                                <a:pos x="T0" y="T1"/>
                              </a:cxn>
                              <a:cxn ang="0">
                                <a:pos x="T2" y="T3"/>
                              </a:cxn>
                              <a:cxn ang="0">
                                <a:pos x="T4" y="T5"/>
                              </a:cxn>
                              <a:cxn ang="0">
                                <a:pos x="T6" y="T7"/>
                              </a:cxn>
                              <a:cxn ang="0">
                                <a:pos x="T8" y="T9"/>
                              </a:cxn>
                            </a:cxnLst>
                            <a:rect l="0" t="0" r="r" b="b"/>
                            <a:pathLst>
                              <a:path w="19" h="11">
                                <a:moveTo>
                                  <a:pt x="0" y="0"/>
                                </a:moveTo>
                                <a:cubicBezTo>
                                  <a:pt x="3" y="0"/>
                                  <a:pt x="6" y="0"/>
                                  <a:pt x="10" y="0"/>
                                </a:cubicBezTo>
                                <a:cubicBezTo>
                                  <a:pt x="13" y="1"/>
                                  <a:pt x="16" y="2"/>
                                  <a:pt x="19" y="4"/>
                                </a:cubicBezTo>
                                <a:cubicBezTo>
                                  <a:pt x="15" y="6"/>
                                  <a:pt x="11" y="8"/>
                                  <a:pt x="8" y="11"/>
                                </a:cubicBezTo>
                                <a:cubicBezTo>
                                  <a:pt x="5" y="7"/>
                                  <a:pt x="2" y="4"/>
                                  <a:pt x="0"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4"/>
                        <wps:cNvSpPr>
                          <a:spLocks/>
                        </wps:cNvSpPr>
                        <wps:spPr bwMode="auto">
                          <a:xfrm>
                            <a:off x="123190" y="131445"/>
                            <a:ext cx="1270" cy="1270"/>
                          </a:xfrm>
                          <a:custGeom>
                            <a:avLst/>
                            <a:gdLst>
                              <a:gd name="T0" fmla="*/ 0 w 15"/>
                              <a:gd name="T1" fmla="*/ 0 h 11"/>
                              <a:gd name="T2" fmla="*/ 9 w 15"/>
                              <a:gd name="T3" fmla="*/ 2 h 11"/>
                              <a:gd name="T4" fmla="*/ 15 w 15"/>
                              <a:gd name="T5" fmla="*/ 9 h 11"/>
                              <a:gd name="T6" fmla="*/ 3 w 15"/>
                              <a:gd name="T7" fmla="*/ 11 h 11"/>
                              <a:gd name="T8" fmla="*/ 0 w 15"/>
                              <a:gd name="T9" fmla="*/ 0 h 11"/>
                            </a:gdLst>
                            <a:ahLst/>
                            <a:cxnLst>
                              <a:cxn ang="0">
                                <a:pos x="T0" y="T1"/>
                              </a:cxn>
                              <a:cxn ang="0">
                                <a:pos x="T2" y="T3"/>
                              </a:cxn>
                              <a:cxn ang="0">
                                <a:pos x="T4" y="T5"/>
                              </a:cxn>
                              <a:cxn ang="0">
                                <a:pos x="T6" y="T7"/>
                              </a:cxn>
                              <a:cxn ang="0">
                                <a:pos x="T8" y="T9"/>
                              </a:cxn>
                            </a:cxnLst>
                            <a:rect l="0" t="0" r="r" b="b"/>
                            <a:pathLst>
                              <a:path w="15" h="11">
                                <a:moveTo>
                                  <a:pt x="0" y="0"/>
                                </a:moveTo>
                                <a:cubicBezTo>
                                  <a:pt x="3" y="1"/>
                                  <a:pt x="6" y="2"/>
                                  <a:pt x="9" y="2"/>
                                </a:cubicBezTo>
                                <a:cubicBezTo>
                                  <a:pt x="11" y="5"/>
                                  <a:pt x="13" y="7"/>
                                  <a:pt x="15" y="9"/>
                                </a:cubicBezTo>
                                <a:cubicBezTo>
                                  <a:pt x="11" y="10"/>
                                  <a:pt x="7" y="10"/>
                                  <a:pt x="3" y="11"/>
                                </a:cubicBezTo>
                                <a:cubicBezTo>
                                  <a:pt x="2" y="7"/>
                                  <a:pt x="1" y="3"/>
                                  <a:pt x="0"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5"/>
                        <wps:cNvSpPr>
                          <a:spLocks/>
                        </wps:cNvSpPr>
                        <wps:spPr bwMode="auto">
                          <a:xfrm>
                            <a:off x="123825" y="131445"/>
                            <a:ext cx="1905" cy="635"/>
                          </a:xfrm>
                          <a:custGeom>
                            <a:avLst/>
                            <a:gdLst>
                              <a:gd name="T0" fmla="*/ 0 w 16"/>
                              <a:gd name="T1" fmla="*/ 0 h 7"/>
                              <a:gd name="T2" fmla="*/ 16 w 16"/>
                              <a:gd name="T3" fmla="*/ 7 h 7"/>
                              <a:gd name="T4" fmla="*/ 6 w 16"/>
                              <a:gd name="T5" fmla="*/ 7 h 7"/>
                              <a:gd name="T6" fmla="*/ 0 w 16"/>
                              <a:gd name="T7" fmla="*/ 0 h 7"/>
                            </a:gdLst>
                            <a:ahLst/>
                            <a:cxnLst>
                              <a:cxn ang="0">
                                <a:pos x="T0" y="T1"/>
                              </a:cxn>
                              <a:cxn ang="0">
                                <a:pos x="T2" y="T3"/>
                              </a:cxn>
                              <a:cxn ang="0">
                                <a:pos x="T4" y="T5"/>
                              </a:cxn>
                              <a:cxn ang="0">
                                <a:pos x="T6" y="T7"/>
                              </a:cxn>
                            </a:cxnLst>
                            <a:rect l="0" t="0" r="r" b="b"/>
                            <a:pathLst>
                              <a:path w="16" h="7">
                                <a:moveTo>
                                  <a:pt x="0" y="0"/>
                                </a:moveTo>
                                <a:cubicBezTo>
                                  <a:pt x="5" y="2"/>
                                  <a:pt x="11" y="4"/>
                                  <a:pt x="16" y="7"/>
                                </a:cubicBezTo>
                                <a:cubicBezTo>
                                  <a:pt x="12" y="7"/>
                                  <a:pt x="9" y="7"/>
                                  <a:pt x="6" y="7"/>
                                </a:cubicBezTo>
                                <a:cubicBezTo>
                                  <a:pt x="4" y="5"/>
                                  <a:pt x="2" y="3"/>
                                  <a:pt x="0"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6"/>
                        <wps:cNvSpPr>
                          <a:spLocks/>
                        </wps:cNvSpPr>
                        <wps:spPr bwMode="auto">
                          <a:xfrm>
                            <a:off x="132080" y="128270"/>
                            <a:ext cx="3175" cy="2540"/>
                          </a:xfrm>
                          <a:custGeom>
                            <a:avLst/>
                            <a:gdLst>
                              <a:gd name="T0" fmla="*/ 0 w 21"/>
                              <a:gd name="T1" fmla="*/ 8 h 19"/>
                              <a:gd name="T2" fmla="*/ 10 w 21"/>
                              <a:gd name="T3" fmla="*/ 0 h 19"/>
                              <a:gd name="T4" fmla="*/ 21 w 21"/>
                              <a:gd name="T5" fmla="*/ 15 h 19"/>
                              <a:gd name="T6" fmla="*/ 1 w 21"/>
                              <a:gd name="T7" fmla="*/ 19 h 19"/>
                              <a:gd name="T8" fmla="*/ 0 w 21"/>
                              <a:gd name="T9" fmla="*/ 8 h 19"/>
                            </a:gdLst>
                            <a:ahLst/>
                            <a:cxnLst>
                              <a:cxn ang="0">
                                <a:pos x="T0" y="T1"/>
                              </a:cxn>
                              <a:cxn ang="0">
                                <a:pos x="T2" y="T3"/>
                              </a:cxn>
                              <a:cxn ang="0">
                                <a:pos x="T4" y="T5"/>
                              </a:cxn>
                              <a:cxn ang="0">
                                <a:pos x="T6" y="T7"/>
                              </a:cxn>
                              <a:cxn ang="0">
                                <a:pos x="T8" y="T9"/>
                              </a:cxn>
                            </a:cxnLst>
                            <a:rect l="0" t="0" r="r" b="b"/>
                            <a:pathLst>
                              <a:path w="21" h="19">
                                <a:moveTo>
                                  <a:pt x="0" y="8"/>
                                </a:moveTo>
                                <a:cubicBezTo>
                                  <a:pt x="3" y="5"/>
                                  <a:pt x="6" y="2"/>
                                  <a:pt x="10" y="0"/>
                                </a:cubicBezTo>
                                <a:cubicBezTo>
                                  <a:pt x="13" y="5"/>
                                  <a:pt x="17" y="10"/>
                                  <a:pt x="21" y="15"/>
                                </a:cubicBezTo>
                                <a:cubicBezTo>
                                  <a:pt x="14" y="16"/>
                                  <a:pt x="8" y="17"/>
                                  <a:pt x="1" y="19"/>
                                </a:cubicBezTo>
                                <a:cubicBezTo>
                                  <a:pt x="0" y="15"/>
                                  <a:pt x="0" y="12"/>
                                  <a:pt x="0" y="8"/>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7"/>
                        <wps:cNvSpPr>
                          <a:spLocks/>
                        </wps:cNvSpPr>
                        <wps:spPr bwMode="auto">
                          <a:xfrm>
                            <a:off x="132080" y="127000"/>
                            <a:ext cx="1270" cy="2540"/>
                          </a:xfrm>
                          <a:custGeom>
                            <a:avLst/>
                            <a:gdLst>
                              <a:gd name="T0" fmla="*/ 0 w 11"/>
                              <a:gd name="T1" fmla="*/ 9 h 19"/>
                              <a:gd name="T2" fmla="*/ 4 w 11"/>
                              <a:gd name="T3" fmla="*/ 0 h 19"/>
                              <a:gd name="T4" fmla="*/ 11 w 11"/>
                              <a:gd name="T5" fmla="*/ 11 h 19"/>
                              <a:gd name="T6" fmla="*/ 1 w 11"/>
                              <a:gd name="T7" fmla="*/ 19 h 19"/>
                              <a:gd name="T8" fmla="*/ 0 w 11"/>
                              <a:gd name="T9" fmla="*/ 9 h 19"/>
                            </a:gdLst>
                            <a:ahLst/>
                            <a:cxnLst>
                              <a:cxn ang="0">
                                <a:pos x="T0" y="T1"/>
                              </a:cxn>
                              <a:cxn ang="0">
                                <a:pos x="T2" y="T3"/>
                              </a:cxn>
                              <a:cxn ang="0">
                                <a:pos x="T4" y="T5"/>
                              </a:cxn>
                              <a:cxn ang="0">
                                <a:pos x="T6" y="T7"/>
                              </a:cxn>
                              <a:cxn ang="0">
                                <a:pos x="T8" y="T9"/>
                              </a:cxn>
                            </a:cxnLst>
                            <a:rect l="0" t="0" r="r" b="b"/>
                            <a:pathLst>
                              <a:path w="11" h="19">
                                <a:moveTo>
                                  <a:pt x="0" y="9"/>
                                </a:moveTo>
                                <a:cubicBezTo>
                                  <a:pt x="1" y="6"/>
                                  <a:pt x="3" y="3"/>
                                  <a:pt x="4" y="0"/>
                                </a:cubicBezTo>
                                <a:cubicBezTo>
                                  <a:pt x="6" y="3"/>
                                  <a:pt x="9" y="7"/>
                                  <a:pt x="11" y="11"/>
                                </a:cubicBezTo>
                                <a:cubicBezTo>
                                  <a:pt x="7" y="13"/>
                                  <a:pt x="4" y="16"/>
                                  <a:pt x="1" y="19"/>
                                </a:cubicBezTo>
                                <a:cubicBezTo>
                                  <a:pt x="0" y="15"/>
                                  <a:pt x="0" y="12"/>
                                  <a:pt x="0" y="9"/>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8"/>
                        <wps:cNvSpPr>
                          <a:spLocks/>
                        </wps:cNvSpPr>
                        <wps:spPr bwMode="auto">
                          <a:xfrm>
                            <a:off x="131445" y="129540"/>
                            <a:ext cx="1270" cy="1270"/>
                          </a:xfrm>
                          <a:custGeom>
                            <a:avLst/>
                            <a:gdLst>
                              <a:gd name="T0" fmla="*/ 3 w 11"/>
                              <a:gd name="T1" fmla="*/ 6 h 14"/>
                              <a:gd name="T2" fmla="*/ 10 w 11"/>
                              <a:gd name="T3" fmla="*/ 0 h 14"/>
                              <a:gd name="T4" fmla="*/ 11 w 11"/>
                              <a:gd name="T5" fmla="*/ 11 h 14"/>
                              <a:gd name="T6" fmla="*/ 0 w 11"/>
                              <a:gd name="T7" fmla="*/ 14 h 14"/>
                              <a:gd name="T8" fmla="*/ 3 w 11"/>
                              <a:gd name="T9" fmla="*/ 6 h 14"/>
                            </a:gdLst>
                            <a:ahLst/>
                            <a:cxnLst>
                              <a:cxn ang="0">
                                <a:pos x="T0" y="T1"/>
                              </a:cxn>
                              <a:cxn ang="0">
                                <a:pos x="T2" y="T3"/>
                              </a:cxn>
                              <a:cxn ang="0">
                                <a:pos x="T4" y="T5"/>
                              </a:cxn>
                              <a:cxn ang="0">
                                <a:pos x="T6" y="T7"/>
                              </a:cxn>
                              <a:cxn ang="0">
                                <a:pos x="T8" y="T9"/>
                              </a:cxn>
                            </a:cxnLst>
                            <a:rect l="0" t="0" r="r" b="b"/>
                            <a:pathLst>
                              <a:path w="11" h="14">
                                <a:moveTo>
                                  <a:pt x="3" y="6"/>
                                </a:moveTo>
                                <a:cubicBezTo>
                                  <a:pt x="5" y="4"/>
                                  <a:pt x="7" y="2"/>
                                  <a:pt x="10" y="0"/>
                                </a:cubicBezTo>
                                <a:cubicBezTo>
                                  <a:pt x="10" y="4"/>
                                  <a:pt x="10" y="7"/>
                                  <a:pt x="11" y="11"/>
                                </a:cubicBezTo>
                                <a:cubicBezTo>
                                  <a:pt x="7" y="12"/>
                                  <a:pt x="4" y="13"/>
                                  <a:pt x="0" y="14"/>
                                </a:cubicBezTo>
                                <a:cubicBezTo>
                                  <a:pt x="1" y="11"/>
                                  <a:pt x="2" y="9"/>
                                  <a:pt x="3" y="6"/>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9"/>
                        <wps:cNvSpPr>
                          <a:spLocks/>
                        </wps:cNvSpPr>
                        <wps:spPr bwMode="auto">
                          <a:xfrm>
                            <a:off x="131445" y="128270"/>
                            <a:ext cx="635" cy="1905"/>
                          </a:xfrm>
                          <a:custGeom>
                            <a:avLst/>
                            <a:gdLst>
                              <a:gd name="T0" fmla="*/ 6 w 7"/>
                              <a:gd name="T1" fmla="*/ 0 h 16"/>
                              <a:gd name="T2" fmla="*/ 7 w 7"/>
                              <a:gd name="T3" fmla="*/ 10 h 16"/>
                              <a:gd name="T4" fmla="*/ 0 w 7"/>
                              <a:gd name="T5" fmla="*/ 16 h 16"/>
                              <a:gd name="T6" fmla="*/ 6 w 7"/>
                              <a:gd name="T7" fmla="*/ 0 h 16"/>
                            </a:gdLst>
                            <a:ahLst/>
                            <a:cxnLst>
                              <a:cxn ang="0">
                                <a:pos x="T0" y="T1"/>
                              </a:cxn>
                              <a:cxn ang="0">
                                <a:pos x="T2" y="T3"/>
                              </a:cxn>
                              <a:cxn ang="0">
                                <a:pos x="T4" y="T5"/>
                              </a:cxn>
                              <a:cxn ang="0">
                                <a:pos x="T6" y="T7"/>
                              </a:cxn>
                            </a:cxnLst>
                            <a:rect l="0" t="0" r="r" b="b"/>
                            <a:pathLst>
                              <a:path w="7" h="16">
                                <a:moveTo>
                                  <a:pt x="6" y="0"/>
                                </a:moveTo>
                                <a:cubicBezTo>
                                  <a:pt x="6" y="3"/>
                                  <a:pt x="6" y="6"/>
                                  <a:pt x="7" y="10"/>
                                </a:cubicBezTo>
                                <a:cubicBezTo>
                                  <a:pt x="4" y="12"/>
                                  <a:pt x="2" y="14"/>
                                  <a:pt x="0" y="16"/>
                                </a:cubicBezTo>
                                <a:cubicBezTo>
                                  <a:pt x="2" y="10"/>
                                  <a:pt x="4" y="5"/>
                                  <a:pt x="6"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0"/>
                        <wps:cNvSpPr>
                          <a:spLocks/>
                        </wps:cNvSpPr>
                        <wps:spPr bwMode="auto">
                          <a:xfrm>
                            <a:off x="118745" y="123190"/>
                            <a:ext cx="2540" cy="2540"/>
                          </a:xfrm>
                          <a:custGeom>
                            <a:avLst/>
                            <a:gdLst>
                              <a:gd name="T0" fmla="*/ 0 w 21"/>
                              <a:gd name="T1" fmla="*/ 4 h 20"/>
                              <a:gd name="T2" fmla="*/ 20 w 21"/>
                              <a:gd name="T3" fmla="*/ 0 h 20"/>
                              <a:gd name="T4" fmla="*/ 21 w 21"/>
                              <a:gd name="T5" fmla="*/ 12 h 20"/>
                              <a:gd name="T6" fmla="*/ 11 w 21"/>
                              <a:gd name="T7" fmla="*/ 20 h 20"/>
                              <a:gd name="T8" fmla="*/ 0 w 21"/>
                              <a:gd name="T9" fmla="*/ 4 h 20"/>
                            </a:gdLst>
                            <a:ahLst/>
                            <a:cxnLst>
                              <a:cxn ang="0">
                                <a:pos x="T0" y="T1"/>
                              </a:cxn>
                              <a:cxn ang="0">
                                <a:pos x="T2" y="T3"/>
                              </a:cxn>
                              <a:cxn ang="0">
                                <a:pos x="T4" y="T5"/>
                              </a:cxn>
                              <a:cxn ang="0">
                                <a:pos x="T6" y="T7"/>
                              </a:cxn>
                              <a:cxn ang="0">
                                <a:pos x="T8" y="T9"/>
                              </a:cxn>
                            </a:cxnLst>
                            <a:rect l="0" t="0" r="r" b="b"/>
                            <a:pathLst>
                              <a:path w="21" h="20">
                                <a:moveTo>
                                  <a:pt x="0" y="4"/>
                                </a:moveTo>
                                <a:cubicBezTo>
                                  <a:pt x="7" y="3"/>
                                  <a:pt x="13" y="2"/>
                                  <a:pt x="20" y="0"/>
                                </a:cubicBezTo>
                                <a:cubicBezTo>
                                  <a:pt x="20" y="4"/>
                                  <a:pt x="21" y="8"/>
                                  <a:pt x="21" y="12"/>
                                </a:cubicBezTo>
                                <a:cubicBezTo>
                                  <a:pt x="18" y="14"/>
                                  <a:pt x="14" y="17"/>
                                  <a:pt x="11" y="20"/>
                                </a:cubicBezTo>
                                <a:cubicBezTo>
                                  <a:pt x="7" y="14"/>
                                  <a:pt x="4" y="9"/>
                                  <a:pt x="0" y="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1"/>
                        <wps:cNvSpPr>
                          <a:spLocks/>
                        </wps:cNvSpPr>
                        <wps:spPr bwMode="auto">
                          <a:xfrm>
                            <a:off x="120015" y="125095"/>
                            <a:ext cx="1905" cy="1905"/>
                          </a:xfrm>
                          <a:custGeom>
                            <a:avLst/>
                            <a:gdLst>
                              <a:gd name="T0" fmla="*/ 0 w 11"/>
                              <a:gd name="T1" fmla="*/ 8 h 19"/>
                              <a:gd name="T2" fmla="*/ 10 w 11"/>
                              <a:gd name="T3" fmla="*/ 0 h 19"/>
                              <a:gd name="T4" fmla="*/ 11 w 11"/>
                              <a:gd name="T5" fmla="*/ 10 h 19"/>
                              <a:gd name="T6" fmla="*/ 7 w 11"/>
                              <a:gd name="T7" fmla="*/ 19 h 19"/>
                              <a:gd name="T8" fmla="*/ 0 w 11"/>
                              <a:gd name="T9" fmla="*/ 8 h 19"/>
                            </a:gdLst>
                            <a:ahLst/>
                            <a:cxnLst>
                              <a:cxn ang="0">
                                <a:pos x="T0" y="T1"/>
                              </a:cxn>
                              <a:cxn ang="0">
                                <a:pos x="T2" y="T3"/>
                              </a:cxn>
                              <a:cxn ang="0">
                                <a:pos x="T4" y="T5"/>
                              </a:cxn>
                              <a:cxn ang="0">
                                <a:pos x="T6" y="T7"/>
                              </a:cxn>
                              <a:cxn ang="0">
                                <a:pos x="T8" y="T9"/>
                              </a:cxn>
                            </a:cxnLst>
                            <a:rect l="0" t="0" r="r" b="b"/>
                            <a:pathLst>
                              <a:path w="11" h="19">
                                <a:moveTo>
                                  <a:pt x="0" y="8"/>
                                </a:moveTo>
                                <a:cubicBezTo>
                                  <a:pt x="3" y="5"/>
                                  <a:pt x="7" y="2"/>
                                  <a:pt x="10" y="0"/>
                                </a:cubicBezTo>
                                <a:cubicBezTo>
                                  <a:pt x="10" y="3"/>
                                  <a:pt x="11" y="6"/>
                                  <a:pt x="11" y="10"/>
                                </a:cubicBezTo>
                                <a:cubicBezTo>
                                  <a:pt x="10" y="13"/>
                                  <a:pt x="8" y="16"/>
                                  <a:pt x="7" y="19"/>
                                </a:cubicBezTo>
                                <a:cubicBezTo>
                                  <a:pt x="4" y="15"/>
                                  <a:pt x="2" y="11"/>
                                  <a:pt x="0" y="8"/>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
                        <wps:cNvSpPr>
                          <a:spLocks/>
                        </wps:cNvSpPr>
                        <wps:spPr bwMode="auto">
                          <a:xfrm>
                            <a:off x="121285" y="123190"/>
                            <a:ext cx="1270" cy="1905"/>
                          </a:xfrm>
                          <a:custGeom>
                            <a:avLst/>
                            <a:gdLst>
                              <a:gd name="T0" fmla="*/ 0 w 11"/>
                              <a:gd name="T1" fmla="*/ 3 h 15"/>
                              <a:gd name="T2" fmla="*/ 11 w 11"/>
                              <a:gd name="T3" fmla="*/ 0 h 15"/>
                              <a:gd name="T4" fmla="*/ 8 w 11"/>
                              <a:gd name="T5" fmla="*/ 9 h 15"/>
                              <a:gd name="T6" fmla="*/ 1 w 11"/>
                              <a:gd name="T7" fmla="*/ 15 h 15"/>
                              <a:gd name="T8" fmla="*/ 0 w 11"/>
                              <a:gd name="T9" fmla="*/ 3 h 15"/>
                            </a:gdLst>
                            <a:ahLst/>
                            <a:cxnLst>
                              <a:cxn ang="0">
                                <a:pos x="T0" y="T1"/>
                              </a:cxn>
                              <a:cxn ang="0">
                                <a:pos x="T2" y="T3"/>
                              </a:cxn>
                              <a:cxn ang="0">
                                <a:pos x="T4" y="T5"/>
                              </a:cxn>
                              <a:cxn ang="0">
                                <a:pos x="T6" y="T7"/>
                              </a:cxn>
                              <a:cxn ang="0">
                                <a:pos x="T8" y="T9"/>
                              </a:cxn>
                            </a:cxnLst>
                            <a:rect l="0" t="0" r="r" b="b"/>
                            <a:pathLst>
                              <a:path w="11" h="15">
                                <a:moveTo>
                                  <a:pt x="0" y="3"/>
                                </a:moveTo>
                                <a:cubicBezTo>
                                  <a:pt x="3" y="2"/>
                                  <a:pt x="7" y="1"/>
                                  <a:pt x="11" y="0"/>
                                </a:cubicBezTo>
                                <a:cubicBezTo>
                                  <a:pt x="10" y="3"/>
                                  <a:pt x="9" y="6"/>
                                  <a:pt x="8" y="9"/>
                                </a:cubicBezTo>
                                <a:cubicBezTo>
                                  <a:pt x="6" y="11"/>
                                  <a:pt x="4" y="13"/>
                                  <a:pt x="1" y="15"/>
                                </a:cubicBezTo>
                                <a:cubicBezTo>
                                  <a:pt x="1" y="11"/>
                                  <a:pt x="0" y="7"/>
                                  <a:pt x="0" y="3"/>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3"/>
                        <wps:cNvSpPr>
                          <a:spLocks/>
                        </wps:cNvSpPr>
                        <wps:spPr bwMode="auto">
                          <a:xfrm>
                            <a:off x="121285" y="123825"/>
                            <a:ext cx="1270" cy="1905"/>
                          </a:xfrm>
                          <a:custGeom>
                            <a:avLst/>
                            <a:gdLst>
                              <a:gd name="T0" fmla="*/ 0 w 7"/>
                              <a:gd name="T1" fmla="*/ 6 h 16"/>
                              <a:gd name="T2" fmla="*/ 7 w 7"/>
                              <a:gd name="T3" fmla="*/ 0 h 16"/>
                              <a:gd name="T4" fmla="*/ 1 w 7"/>
                              <a:gd name="T5" fmla="*/ 16 h 16"/>
                              <a:gd name="T6" fmla="*/ 0 w 7"/>
                              <a:gd name="T7" fmla="*/ 6 h 16"/>
                            </a:gdLst>
                            <a:ahLst/>
                            <a:cxnLst>
                              <a:cxn ang="0">
                                <a:pos x="T0" y="T1"/>
                              </a:cxn>
                              <a:cxn ang="0">
                                <a:pos x="T2" y="T3"/>
                              </a:cxn>
                              <a:cxn ang="0">
                                <a:pos x="T4" y="T5"/>
                              </a:cxn>
                              <a:cxn ang="0">
                                <a:pos x="T6" y="T7"/>
                              </a:cxn>
                            </a:cxnLst>
                            <a:rect l="0" t="0" r="r" b="b"/>
                            <a:pathLst>
                              <a:path w="7" h="16">
                                <a:moveTo>
                                  <a:pt x="0" y="6"/>
                                </a:moveTo>
                                <a:cubicBezTo>
                                  <a:pt x="3" y="4"/>
                                  <a:pt x="5" y="2"/>
                                  <a:pt x="7" y="0"/>
                                </a:cubicBezTo>
                                <a:cubicBezTo>
                                  <a:pt x="5" y="5"/>
                                  <a:pt x="3" y="10"/>
                                  <a:pt x="1" y="16"/>
                                </a:cubicBezTo>
                                <a:cubicBezTo>
                                  <a:pt x="1" y="12"/>
                                  <a:pt x="0" y="9"/>
                                  <a:pt x="0" y="6"/>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4"/>
                        <wps:cNvSpPr>
                          <a:spLocks/>
                        </wps:cNvSpPr>
                        <wps:spPr bwMode="auto">
                          <a:xfrm>
                            <a:off x="8890" y="80645"/>
                            <a:ext cx="109855" cy="43815"/>
                          </a:xfrm>
                          <a:custGeom>
                            <a:avLst/>
                            <a:gdLst>
                              <a:gd name="T0" fmla="*/ 836 w 894"/>
                              <a:gd name="T1" fmla="*/ 352 h 352"/>
                              <a:gd name="T2" fmla="*/ 732 w 894"/>
                              <a:gd name="T3" fmla="*/ 332 h 352"/>
                              <a:gd name="T4" fmla="*/ 0 w 894"/>
                              <a:gd name="T5" fmla="*/ 0 h 352"/>
                              <a:gd name="T6" fmla="*/ 894 w 894"/>
                              <a:gd name="T7" fmla="*/ 349 h 352"/>
                              <a:gd name="T8" fmla="*/ 855 w 894"/>
                              <a:gd name="T9" fmla="*/ 352 h 352"/>
                              <a:gd name="T10" fmla="*/ 836 w 894"/>
                              <a:gd name="T11" fmla="*/ 352 h 352"/>
                            </a:gdLst>
                            <a:ahLst/>
                            <a:cxnLst>
                              <a:cxn ang="0">
                                <a:pos x="T0" y="T1"/>
                              </a:cxn>
                              <a:cxn ang="0">
                                <a:pos x="T2" y="T3"/>
                              </a:cxn>
                              <a:cxn ang="0">
                                <a:pos x="T4" y="T5"/>
                              </a:cxn>
                              <a:cxn ang="0">
                                <a:pos x="T6" y="T7"/>
                              </a:cxn>
                              <a:cxn ang="0">
                                <a:pos x="T8" y="T9"/>
                              </a:cxn>
                              <a:cxn ang="0">
                                <a:pos x="T10" y="T11"/>
                              </a:cxn>
                            </a:cxnLst>
                            <a:rect l="0" t="0" r="r" b="b"/>
                            <a:pathLst>
                              <a:path w="894" h="352">
                                <a:moveTo>
                                  <a:pt x="836" y="352"/>
                                </a:moveTo>
                                <a:cubicBezTo>
                                  <a:pt x="806" y="342"/>
                                  <a:pt x="772" y="336"/>
                                  <a:pt x="732" y="332"/>
                                </a:cubicBezTo>
                                <a:cubicBezTo>
                                  <a:pt x="574" y="287"/>
                                  <a:pt x="348" y="168"/>
                                  <a:pt x="0" y="0"/>
                                </a:cubicBezTo>
                                <a:cubicBezTo>
                                  <a:pt x="519" y="158"/>
                                  <a:pt x="795" y="224"/>
                                  <a:pt x="894" y="349"/>
                                </a:cubicBezTo>
                                <a:cubicBezTo>
                                  <a:pt x="881" y="351"/>
                                  <a:pt x="869" y="352"/>
                                  <a:pt x="855" y="352"/>
                                </a:cubicBezTo>
                                <a:cubicBezTo>
                                  <a:pt x="849" y="352"/>
                                  <a:pt x="843" y="352"/>
                                  <a:pt x="836" y="352"/>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5"/>
                        <wps:cNvSpPr>
                          <a:spLocks/>
                        </wps:cNvSpPr>
                        <wps:spPr bwMode="auto">
                          <a:xfrm>
                            <a:off x="99060" y="121920"/>
                            <a:ext cx="12700" cy="2540"/>
                          </a:xfrm>
                          <a:custGeom>
                            <a:avLst/>
                            <a:gdLst>
                              <a:gd name="T0" fmla="*/ 0 w 104"/>
                              <a:gd name="T1" fmla="*/ 0 h 20"/>
                              <a:gd name="T2" fmla="*/ 104 w 104"/>
                              <a:gd name="T3" fmla="*/ 20 h 20"/>
                              <a:gd name="T4" fmla="*/ 0 w 104"/>
                              <a:gd name="T5" fmla="*/ 0 h 20"/>
                            </a:gdLst>
                            <a:ahLst/>
                            <a:cxnLst>
                              <a:cxn ang="0">
                                <a:pos x="T0" y="T1"/>
                              </a:cxn>
                              <a:cxn ang="0">
                                <a:pos x="T2" y="T3"/>
                              </a:cxn>
                              <a:cxn ang="0">
                                <a:pos x="T4" y="T5"/>
                              </a:cxn>
                            </a:cxnLst>
                            <a:rect l="0" t="0" r="r" b="b"/>
                            <a:pathLst>
                              <a:path w="104" h="20">
                                <a:moveTo>
                                  <a:pt x="0" y="0"/>
                                </a:moveTo>
                                <a:cubicBezTo>
                                  <a:pt x="40" y="4"/>
                                  <a:pt x="74" y="10"/>
                                  <a:pt x="104" y="20"/>
                                </a:cubicBezTo>
                                <a:cubicBezTo>
                                  <a:pt x="73" y="18"/>
                                  <a:pt x="38" y="11"/>
                                  <a:pt x="0"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6"/>
                        <wps:cNvSpPr>
                          <a:spLocks/>
                        </wps:cNvSpPr>
                        <wps:spPr bwMode="auto">
                          <a:xfrm>
                            <a:off x="128270" y="118745"/>
                            <a:ext cx="2540" cy="2540"/>
                          </a:xfrm>
                          <a:custGeom>
                            <a:avLst/>
                            <a:gdLst>
                              <a:gd name="T0" fmla="*/ 0 w 19"/>
                              <a:gd name="T1" fmla="*/ 11 h 21"/>
                              <a:gd name="T2" fmla="*/ 15 w 19"/>
                              <a:gd name="T3" fmla="*/ 0 h 21"/>
                              <a:gd name="T4" fmla="*/ 19 w 19"/>
                              <a:gd name="T5" fmla="*/ 19 h 21"/>
                              <a:gd name="T6" fmla="*/ 8 w 19"/>
                              <a:gd name="T7" fmla="*/ 21 h 21"/>
                              <a:gd name="T8" fmla="*/ 0 w 19"/>
                              <a:gd name="T9" fmla="*/ 11 h 21"/>
                            </a:gdLst>
                            <a:ahLst/>
                            <a:cxnLst>
                              <a:cxn ang="0">
                                <a:pos x="T0" y="T1"/>
                              </a:cxn>
                              <a:cxn ang="0">
                                <a:pos x="T2" y="T3"/>
                              </a:cxn>
                              <a:cxn ang="0">
                                <a:pos x="T4" y="T5"/>
                              </a:cxn>
                              <a:cxn ang="0">
                                <a:pos x="T6" y="T7"/>
                              </a:cxn>
                              <a:cxn ang="0">
                                <a:pos x="T8" y="T9"/>
                              </a:cxn>
                            </a:cxnLst>
                            <a:rect l="0" t="0" r="r" b="b"/>
                            <a:pathLst>
                              <a:path w="19" h="21">
                                <a:moveTo>
                                  <a:pt x="0" y="11"/>
                                </a:moveTo>
                                <a:cubicBezTo>
                                  <a:pt x="5" y="7"/>
                                  <a:pt x="10" y="4"/>
                                  <a:pt x="15" y="0"/>
                                </a:cubicBezTo>
                                <a:cubicBezTo>
                                  <a:pt x="16" y="6"/>
                                  <a:pt x="18" y="13"/>
                                  <a:pt x="19" y="19"/>
                                </a:cubicBezTo>
                                <a:cubicBezTo>
                                  <a:pt x="16" y="20"/>
                                  <a:pt x="12" y="21"/>
                                  <a:pt x="8" y="21"/>
                                </a:cubicBezTo>
                                <a:cubicBezTo>
                                  <a:pt x="5" y="18"/>
                                  <a:pt x="3" y="14"/>
                                  <a:pt x="0" y="11"/>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7"/>
                        <wps:cNvSpPr>
                          <a:spLocks/>
                        </wps:cNvSpPr>
                        <wps:spPr bwMode="auto">
                          <a:xfrm>
                            <a:off x="127000" y="120650"/>
                            <a:ext cx="1905" cy="1270"/>
                          </a:xfrm>
                          <a:custGeom>
                            <a:avLst/>
                            <a:gdLst>
                              <a:gd name="T0" fmla="*/ 0 w 19"/>
                              <a:gd name="T1" fmla="*/ 6 h 11"/>
                              <a:gd name="T2" fmla="*/ 11 w 19"/>
                              <a:gd name="T3" fmla="*/ 0 h 11"/>
                              <a:gd name="T4" fmla="*/ 19 w 19"/>
                              <a:gd name="T5" fmla="*/ 10 h 11"/>
                              <a:gd name="T6" fmla="*/ 9 w 19"/>
                              <a:gd name="T7" fmla="*/ 11 h 11"/>
                              <a:gd name="T8" fmla="*/ 0 w 19"/>
                              <a:gd name="T9" fmla="*/ 6 h 11"/>
                            </a:gdLst>
                            <a:ahLst/>
                            <a:cxnLst>
                              <a:cxn ang="0">
                                <a:pos x="T0" y="T1"/>
                              </a:cxn>
                              <a:cxn ang="0">
                                <a:pos x="T2" y="T3"/>
                              </a:cxn>
                              <a:cxn ang="0">
                                <a:pos x="T4" y="T5"/>
                              </a:cxn>
                              <a:cxn ang="0">
                                <a:pos x="T6" y="T7"/>
                              </a:cxn>
                              <a:cxn ang="0">
                                <a:pos x="T8" y="T9"/>
                              </a:cxn>
                            </a:cxnLst>
                            <a:rect l="0" t="0" r="r" b="b"/>
                            <a:pathLst>
                              <a:path w="19" h="11">
                                <a:moveTo>
                                  <a:pt x="0" y="6"/>
                                </a:moveTo>
                                <a:cubicBezTo>
                                  <a:pt x="4" y="4"/>
                                  <a:pt x="7" y="2"/>
                                  <a:pt x="11" y="0"/>
                                </a:cubicBezTo>
                                <a:cubicBezTo>
                                  <a:pt x="14" y="3"/>
                                  <a:pt x="16" y="7"/>
                                  <a:pt x="19" y="10"/>
                                </a:cubicBezTo>
                                <a:cubicBezTo>
                                  <a:pt x="16" y="10"/>
                                  <a:pt x="12" y="10"/>
                                  <a:pt x="9" y="11"/>
                                </a:cubicBezTo>
                                <a:cubicBezTo>
                                  <a:pt x="6" y="9"/>
                                  <a:pt x="3" y="8"/>
                                  <a:pt x="0" y="6"/>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8"/>
                        <wps:cNvSpPr>
                          <a:spLocks/>
                        </wps:cNvSpPr>
                        <wps:spPr bwMode="auto">
                          <a:xfrm>
                            <a:off x="128905" y="121285"/>
                            <a:ext cx="1905" cy="1270"/>
                          </a:xfrm>
                          <a:custGeom>
                            <a:avLst/>
                            <a:gdLst>
                              <a:gd name="T0" fmla="*/ 6 w 15"/>
                              <a:gd name="T1" fmla="*/ 9 h 11"/>
                              <a:gd name="T2" fmla="*/ 0 w 15"/>
                              <a:gd name="T3" fmla="*/ 2 h 11"/>
                              <a:gd name="T4" fmla="*/ 11 w 15"/>
                              <a:gd name="T5" fmla="*/ 0 h 11"/>
                              <a:gd name="T6" fmla="*/ 15 w 15"/>
                              <a:gd name="T7" fmla="*/ 11 h 11"/>
                              <a:gd name="T8" fmla="*/ 6 w 15"/>
                              <a:gd name="T9" fmla="*/ 9 h 11"/>
                            </a:gdLst>
                            <a:ahLst/>
                            <a:cxnLst>
                              <a:cxn ang="0">
                                <a:pos x="T0" y="T1"/>
                              </a:cxn>
                              <a:cxn ang="0">
                                <a:pos x="T2" y="T3"/>
                              </a:cxn>
                              <a:cxn ang="0">
                                <a:pos x="T4" y="T5"/>
                              </a:cxn>
                              <a:cxn ang="0">
                                <a:pos x="T6" y="T7"/>
                              </a:cxn>
                              <a:cxn ang="0">
                                <a:pos x="T8" y="T9"/>
                              </a:cxn>
                            </a:cxnLst>
                            <a:rect l="0" t="0" r="r" b="b"/>
                            <a:pathLst>
                              <a:path w="15" h="11">
                                <a:moveTo>
                                  <a:pt x="6" y="9"/>
                                </a:moveTo>
                                <a:cubicBezTo>
                                  <a:pt x="4" y="6"/>
                                  <a:pt x="2" y="4"/>
                                  <a:pt x="0" y="2"/>
                                </a:cubicBezTo>
                                <a:cubicBezTo>
                                  <a:pt x="4" y="2"/>
                                  <a:pt x="8" y="1"/>
                                  <a:pt x="11" y="0"/>
                                </a:cubicBezTo>
                                <a:cubicBezTo>
                                  <a:pt x="12" y="4"/>
                                  <a:pt x="13" y="8"/>
                                  <a:pt x="15" y="11"/>
                                </a:cubicBezTo>
                                <a:cubicBezTo>
                                  <a:pt x="12" y="11"/>
                                  <a:pt x="9" y="10"/>
                                  <a:pt x="6" y="9"/>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9"/>
                        <wps:cNvSpPr>
                          <a:spLocks/>
                        </wps:cNvSpPr>
                        <wps:spPr bwMode="auto">
                          <a:xfrm>
                            <a:off x="128270" y="121285"/>
                            <a:ext cx="1905" cy="1270"/>
                          </a:xfrm>
                          <a:custGeom>
                            <a:avLst/>
                            <a:gdLst>
                              <a:gd name="T0" fmla="*/ 0 w 16"/>
                              <a:gd name="T1" fmla="*/ 1 h 7"/>
                              <a:gd name="T2" fmla="*/ 10 w 16"/>
                              <a:gd name="T3" fmla="*/ 0 h 7"/>
                              <a:gd name="T4" fmla="*/ 16 w 16"/>
                              <a:gd name="T5" fmla="*/ 7 h 7"/>
                              <a:gd name="T6" fmla="*/ 0 w 16"/>
                              <a:gd name="T7" fmla="*/ 1 h 7"/>
                            </a:gdLst>
                            <a:ahLst/>
                            <a:cxnLst>
                              <a:cxn ang="0">
                                <a:pos x="T0" y="T1"/>
                              </a:cxn>
                              <a:cxn ang="0">
                                <a:pos x="T2" y="T3"/>
                              </a:cxn>
                              <a:cxn ang="0">
                                <a:pos x="T4" y="T5"/>
                              </a:cxn>
                              <a:cxn ang="0">
                                <a:pos x="T6" y="T7"/>
                              </a:cxn>
                            </a:cxnLst>
                            <a:rect l="0" t="0" r="r" b="b"/>
                            <a:pathLst>
                              <a:path w="16" h="7">
                                <a:moveTo>
                                  <a:pt x="0" y="1"/>
                                </a:moveTo>
                                <a:cubicBezTo>
                                  <a:pt x="3" y="0"/>
                                  <a:pt x="7" y="0"/>
                                  <a:pt x="10" y="0"/>
                                </a:cubicBezTo>
                                <a:cubicBezTo>
                                  <a:pt x="12" y="2"/>
                                  <a:pt x="14" y="4"/>
                                  <a:pt x="16" y="7"/>
                                </a:cubicBezTo>
                                <a:cubicBezTo>
                                  <a:pt x="10" y="5"/>
                                  <a:pt x="5" y="3"/>
                                  <a:pt x="0" y="1"/>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30"/>
                        <wps:cNvSpPr>
                          <a:spLocks/>
                        </wps:cNvSpPr>
                        <wps:spPr bwMode="auto">
                          <a:xfrm>
                            <a:off x="129540" y="8890"/>
                            <a:ext cx="43815" cy="109855"/>
                          </a:xfrm>
                          <a:custGeom>
                            <a:avLst/>
                            <a:gdLst>
                              <a:gd name="T0" fmla="*/ 1 w 352"/>
                              <a:gd name="T1" fmla="*/ 837 h 894"/>
                              <a:gd name="T2" fmla="*/ 21 w 352"/>
                              <a:gd name="T3" fmla="*/ 730 h 894"/>
                              <a:gd name="T4" fmla="*/ 352 w 352"/>
                              <a:gd name="T5" fmla="*/ 0 h 894"/>
                              <a:gd name="T6" fmla="*/ 3 w 352"/>
                              <a:gd name="T7" fmla="*/ 894 h 894"/>
                              <a:gd name="T8" fmla="*/ 1 w 352"/>
                              <a:gd name="T9" fmla="*/ 837 h 894"/>
                            </a:gdLst>
                            <a:ahLst/>
                            <a:cxnLst>
                              <a:cxn ang="0">
                                <a:pos x="T0" y="T1"/>
                              </a:cxn>
                              <a:cxn ang="0">
                                <a:pos x="T2" y="T3"/>
                              </a:cxn>
                              <a:cxn ang="0">
                                <a:pos x="T4" y="T5"/>
                              </a:cxn>
                              <a:cxn ang="0">
                                <a:pos x="T6" y="T7"/>
                              </a:cxn>
                              <a:cxn ang="0">
                                <a:pos x="T8" y="T9"/>
                              </a:cxn>
                            </a:cxnLst>
                            <a:rect l="0" t="0" r="r" b="b"/>
                            <a:pathLst>
                              <a:path w="352" h="894">
                                <a:moveTo>
                                  <a:pt x="1" y="837"/>
                                </a:moveTo>
                                <a:cubicBezTo>
                                  <a:pt x="11" y="806"/>
                                  <a:pt x="17" y="771"/>
                                  <a:pt x="21" y="730"/>
                                </a:cubicBezTo>
                                <a:cubicBezTo>
                                  <a:pt x="66" y="572"/>
                                  <a:pt x="184" y="347"/>
                                  <a:pt x="352" y="0"/>
                                </a:cubicBezTo>
                                <a:cubicBezTo>
                                  <a:pt x="194" y="519"/>
                                  <a:pt x="128" y="795"/>
                                  <a:pt x="3" y="894"/>
                                </a:cubicBezTo>
                                <a:cubicBezTo>
                                  <a:pt x="0" y="876"/>
                                  <a:pt x="0" y="857"/>
                                  <a:pt x="1" y="837"/>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31"/>
                        <wps:cNvSpPr>
                          <a:spLocks/>
                        </wps:cNvSpPr>
                        <wps:spPr bwMode="auto">
                          <a:xfrm>
                            <a:off x="129540" y="99060"/>
                            <a:ext cx="2540" cy="12700"/>
                          </a:xfrm>
                          <a:custGeom>
                            <a:avLst/>
                            <a:gdLst>
                              <a:gd name="T0" fmla="*/ 20 w 20"/>
                              <a:gd name="T1" fmla="*/ 0 h 107"/>
                              <a:gd name="T2" fmla="*/ 0 w 20"/>
                              <a:gd name="T3" fmla="*/ 107 h 107"/>
                              <a:gd name="T4" fmla="*/ 20 w 20"/>
                              <a:gd name="T5" fmla="*/ 0 h 107"/>
                            </a:gdLst>
                            <a:ahLst/>
                            <a:cxnLst>
                              <a:cxn ang="0">
                                <a:pos x="T0" y="T1"/>
                              </a:cxn>
                              <a:cxn ang="0">
                                <a:pos x="T2" y="T3"/>
                              </a:cxn>
                              <a:cxn ang="0">
                                <a:pos x="T4" y="T5"/>
                              </a:cxn>
                            </a:cxnLst>
                            <a:rect l="0" t="0" r="r" b="b"/>
                            <a:pathLst>
                              <a:path w="20" h="107">
                                <a:moveTo>
                                  <a:pt x="20" y="0"/>
                                </a:moveTo>
                                <a:cubicBezTo>
                                  <a:pt x="16" y="41"/>
                                  <a:pt x="10" y="76"/>
                                  <a:pt x="0" y="107"/>
                                </a:cubicBezTo>
                                <a:cubicBezTo>
                                  <a:pt x="2" y="75"/>
                                  <a:pt x="8" y="40"/>
                                  <a:pt x="20"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32"/>
                        <wps:cNvSpPr>
                          <a:spLocks/>
                        </wps:cNvSpPr>
                        <wps:spPr bwMode="auto">
                          <a:xfrm>
                            <a:off x="121285" y="121285"/>
                            <a:ext cx="11430" cy="11430"/>
                          </a:xfrm>
                          <a:custGeom>
                            <a:avLst/>
                            <a:gdLst>
                              <a:gd name="T0" fmla="*/ 14 w 94"/>
                              <a:gd name="T1" fmla="*/ 82 h 95"/>
                              <a:gd name="T2" fmla="*/ 0 w 94"/>
                              <a:gd name="T3" fmla="*/ 49 h 95"/>
                              <a:gd name="T4" fmla="*/ 13 w 94"/>
                              <a:gd name="T5" fmla="*/ 15 h 95"/>
                              <a:gd name="T6" fmla="*/ 46 w 94"/>
                              <a:gd name="T7" fmla="*/ 0 h 95"/>
                              <a:gd name="T8" fmla="*/ 80 w 94"/>
                              <a:gd name="T9" fmla="*/ 13 h 95"/>
                              <a:gd name="T10" fmla="*/ 94 w 94"/>
                              <a:gd name="T11" fmla="*/ 47 h 95"/>
                              <a:gd name="T12" fmla="*/ 81 w 94"/>
                              <a:gd name="T13" fmla="*/ 80 h 95"/>
                              <a:gd name="T14" fmla="*/ 48 w 94"/>
                              <a:gd name="T15" fmla="*/ 95 h 95"/>
                              <a:gd name="T16" fmla="*/ 14 w 94"/>
                              <a:gd name="T17" fmla="*/ 8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 h="95">
                                <a:moveTo>
                                  <a:pt x="14" y="82"/>
                                </a:moveTo>
                                <a:cubicBezTo>
                                  <a:pt x="10" y="70"/>
                                  <a:pt x="5" y="59"/>
                                  <a:pt x="0" y="49"/>
                                </a:cubicBezTo>
                                <a:cubicBezTo>
                                  <a:pt x="5" y="38"/>
                                  <a:pt x="9" y="27"/>
                                  <a:pt x="13" y="15"/>
                                </a:cubicBezTo>
                                <a:cubicBezTo>
                                  <a:pt x="24" y="11"/>
                                  <a:pt x="35" y="6"/>
                                  <a:pt x="46" y="0"/>
                                </a:cubicBezTo>
                                <a:cubicBezTo>
                                  <a:pt x="57" y="6"/>
                                  <a:pt x="68" y="10"/>
                                  <a:pt x="80" y="13"/>
                                </a:cubicBezTo>
                                <a:cubicBezTo>
                                  <a:pt x="83" y="25"/>
                                  <a:pt x="88" y="36"/>
                                  <a:pt x="94" y="47"/>
                                </a:cubicBezTo>
                                <a:cubicBezTo>
                                  <a:pt x="89" y="57"/>
                                  <a:pt x="84" y="69"/>
                                  <a:pt x="81" y="80"/>
                                </a:cubicBezTo>
                                <a:cubicBezTo>
                                  <a:pt x="70" y="84"/>
                                  <a:pt x="58" y="89"/>
                                  <a:pt x="48" y="95"/>
                                </a:cubicBezTo>
                                <a:cubicBezTo>
                                  <a:pt x="37" y="89"/>
                                  <a:pt x="26" y="85"/>
                                  <a:pt x="14" y="82"/>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5DCE639" id="Canvas 254" o:spid="_x0000_s1026" editas="canvas" style="position:absolute;margin-left:-36pt;margin-top:-36pt;width:20pt;height:20pt;z-index:251706368" coordsize="25400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4000;height:254000;visibility:visible;mso-wrap-style:square">
                  <v:fill o:detectmouseclick="t"/>
                  <v:path o:connecttype="none"/>
                </v:shape>
                <v:shape id="Freeform 5" o:spid="_x0000_s1028" style="position:absolute;width:254000;height:253365;visibility:visible;mso-wrap-style:square;v-text-anchor:top" coordsize="2058,2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RfK8QA&#10;AADbAAAADwAAAGRycy9kb3ducmV2LnhtbESPQWvCQBSE74L/YXmF3nTTaNWmriKWojepVfD42H1N&#10;QrNvQ3abRH99t1DwOMzMN8xy3dtKtNT40rGCp3ECglg7U3Ku4PT5PlqA8AHZYOWYFFzJw3o1HCwx&#10;M67jD2qPIRcRwj5DBUUIdSal1wVZ9GNXE0fvyzUWQ5RNLk2DXYTbSqZJMpMWS44LBda0LUh/H3+s&#10;ArpVs+4Z60N72qWTN62n88t5r9TjQ795BRGoD/fwf3tvFKQv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UXyvEAAAA2wAAAA8AAAAAAAAAAAAAAAAAmAIAAGRycy9k&#10;b3ducmV2LnhtbFBLBQYAAAAABAAEAPUAAACJAwAAAAA=&#10;" path="m986,1258v11,-40,18,-75,20,-106c1012,1132,1020,1115,1029,1099v80,138,42,419,,960c999,1675,971,1421,986,1258t33,-174c1022,1081,1026,1079,1030,1077v3,2,7,4,10,5c1036,1088,1032,1094,1029,1099v-3,-5,-7,-10,-10,-15m1258,1073v-40,-12,-75,-19,-107,-20c1131,1046,1114,1039,1099,1030v137,-81,418,-42,959,c1748,1054,1523,1077,1362,1077v-38,,-73,-1,-104,-4m,1030v385,-30,638,-58,802,-43c840,998,875,1005,906,1007v20,6,37,14,53,23c900,1064,816,1077,696,1077,534,1077,310,1054,,1030t959,c965,1027,970,1023,975,1020v2,3,4,7,7,11c980,1034,978,1037,976,1041v-5,-4,-11,-8,-17,-11m1076,1029v2,-4,4,-7,6,-10c1087,1023,1093,1026,1099,1030v-6,3,-11,6,-16,10c1081,1036,1078,1032,1076,1029t-58,-52c1022,971,1025,966,1029,960v3,5,6,11,10,16c1035,978,1032,980,1028,982v-4,-1,-7,-3,-10,-5m1029,v30,385,58,638,43,801c1060,841,1054,876,1052,908v-6,19,-14,36,-23,52c948,823,987,541,1029,e" stroked="f">
                  <v:path arrowok="t" o:connecttype="custom" o:connectlocs="121693,154800;124161,141756;127000,135235;127000,253365;121693,154800;125766,133389;127123,132527;128358,133143;127000,135235;125766,133389;155263,132035;142057,129574;135639,126744;254000,126744;168099,132527;155263,132035;0,126744;98983,121453;111819,123914;118361,126744;85901,132527;0,126744;118361,126744;120335,125514;121199,126867;120459,128098;118361,126744;132801,126621;133541,125390;135639,126744;133665,127975;132801,126621;125642,120222;127000,118130;128234,120099;126877,120838;125642,120222;127000,0;132307,98565;129839,111732;127000,118130;127000,0" o:connectangles="0,0,0,0,0,0,0,0,0,0,0,0,0,0,0,0,0,0,0,0,0,0,0,0,0,0,0,0,0,0,0,0,0,0,0,0,0,0,0,0,0,0"/>
                  <o:lock v:ext="edit" verticies="t"/>
                </v:shape>
                <v:shape id="Freeform 6" o:spid="_x0000_s1029" style="position:absolute;left:37465;top:37465;width:179070;height:179070;visibility:visible;mso-wrap-style:square;v-text-anchor:top" coordsize="1456,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6gKsQA&#10;AADbAAAADwAAAGRycy9kb3ducmV2LnhtbESPQWvCQBSE70L/w/IKvenGFkuM2UgRBIsg1FrPz+wz&#10;Ce6+jdltTP99t1DwOMzMN0y+HKwRPXW+caxgOklAEJdON1wpOHyuxykIH5A1Gsek4Ic8LIuHUY6Z&#10;djf+oH4fKhEh7DNUUIfQZlL6siaLfuJa4uidXWcxRNlVUnd4i3Br5HOSvEqLDceFGlta1VRe9t9W&#10;gembr/l1dUoOO/M+5bXbHbcpKfX0OLwtQAQawj38395oBS8z+PsSf4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OoCrEAAAA2wAAAA8AAAAAAAAAAAAAAAAAmAIAAGRycy9k&#10;b3ducmV2LnhtbFBLBQYAAAAABAAEAPUAAACJAwAAAAA=&#10;" path="m859,919c839,884,819,854,798,830v-9,-18,-16,-36,-21,-53c931,817,1103,1043,1456,1456,1163,1205,964,1046,859,919m536,859v36,-20,66,-40,90,-61c644,788,661,782,679,777,638,931,412,1103,,1456,251,1163,410,964,536,859m682,759v5,1,9,2,13,3c696,765,697,769,698,773v-6,1,-13,2,-19,4c680,771,681,765,682,759t77,14c760,769,761,765,762,760v4,-1,7,-2,11,-3c774,764,775,770,777,777v-6,-2,-12,-3,-18,-4m679,678v6,2,12,3,18,4c696,686,695,691,694,695v-4,1,-8,2,-11,3c682,691,680,685,679,678t82,15c759,690,758,686,757,682v7,-1,14,-2,20,-4c776,684,774,691,773,697v-4,-1,-8,-2,-12,-4m1456,c1205,293,1046,492,920,597v-36,19,-66,39,-90,61c812,667,795,674,777,678,817,524,1043,352,1456,m,c293,250,492,410,597,536v20,36,40,65,61,89c667,643,674,661,679,678,524,638,353,412,,e" stroked="f">
                  <v:path arrowok="t" o:connecttype="custom" o:connectlocs="105646,113026;98144,102080;95561,95561;179070,179070;105646,113026;65921,105646;76990,98144;83509,95561;0,179070;65921,105646;83878,93348;85476,93717;85845,95069;83509,95561;83878,93348;93348,95069;93717,93471;95069,93102;95561,95561;93348,95069;83509,83386;85722,83878;85353,85476;84001,85845;83509,83386;93594,85230;93102,83878;95561,83386;95069,85722;93594,85230;179070,0;113149,73424;102080,80926;95561,83386;179070,0;0,0;73424,65921;80926,76867;83509,83386;0,0" o:connectangles="0,0,0,0,0,0,0,0,0,0,0,0,0,0,0,0,0,0,0,0,0,0,0,0,0,0,0,0,0,0,0,0,0,0,0,0,0,0,0,0"/>
                  <o:lock v:ext="edit" verticies="t"/>
                </v:shape>
                <v:shape id="Freeform 7" o:spid="_x0000_s1030" style="position:absolute;left:10795;top:10795;width:232410;height:232410;visibility:visible;mso-wrap-style:square;v-text-anchor:top" coordsize="1884,1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h+cUA&#10;AADbAAAADwAAAGRycy9kb3ducmV2LnhtbESPQWvCQBSE70L/w/IKvYhubEvRmE2QQqg9CNYGvD6y&#10;zySafRuya0z/fVco9DjMzDdMko2mFQP1rrGsYDGPQBCXVjdcKSi+89kShPPIGlvLpOCHHGTpwyTB&#10;WNsbf9Fw8JUIEHYxKqi972IpXVmTQTe3HXHwTrY36IPsK6l7vAW4aeVzFL1Jgw2HhRo7eq+pvByu&#10;RsGwpd30fP1cmX2xb5vX40de6KNST4/jZg3C0+j/w3/trVbwsoL7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yH5xQAAANsAAAAPAAAAAAAAAAAAAAAAAJgCAABkcnMv&#10;ZG93bnJldi54bWxQSwUGAAAAAAQABAD1AAAAigMAAAAA&#10;" path="m970,1007v129,93,207,366,386,878c1100,1407,951,1165,970,1007m878,971c785,1100,512,1178,,1356,478,1100,720,952,878,971t65,19c953,984,965,979,976,975v-3,10,-5,21,-6,32c961,1000,952,995,943,990m878,971v6,-9,12,-18,17,-27c900,954,905,965,909,977v-10,-3,-20,-5,-31,-6m975,908v10,3,20,5,31,7c999,923,994,932,989,942v-6,-11,-11,-22,-14,-34m1006,915v93,-129,366,-207,878,-386c1433,770,1192,916,1033,916v-9,,-18,,-27,-1m914,879v9,6,18,12,27,16c930,901,919,906,908,910v3,-10,5,-21,6,-31m528,c784,479,933,721,914,879,785,786,707,512,528,e" stroked="f">
                  <v:path arrowok="t" o:connecttype="custom" o:connectlocs="119659,124157;167276,232410;119659,124157;108310,119719;0,167187;108310,119719;116328,122061;120399,120212;119659,124157;116328,122061;108310,119719;110407,116390;112134,120459;108310,119719;120276,111951;124100,112814;122003,116143;120276,111951;124100,112814;232410,65223;127431,112938;124100,112814;112751,108376;116082,110349;112011,112198;112751,108376;65134,0;112751,108376;65134,0" o:connectangles="0,0,0,0,0,0,0,0,0,0,0,0,0,0,0,0,0,0,0,0,0,0,0,0,0,0,0,0,0"/>
                  <o:lock v:ext="edit" verticies="t"/>
                </v:shape>
                <v:shape id="Freeform 8" o:spid="_x0000_s1031" style="position:absolute;left:80645;top:135255;width:43815;height:109855;visibility:visible;mso-wrap-style:square;v-text-anchor:top" coordsize="352,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RnIcMA&#10;AADbAAAADwAAAGRycy9kb3ducmV2LnhtbERPy2rCQBTdC/7DcIVuRCctJUh0FLEVJJviC3F3yVyT&#10;aOZOmplq7Nc7C8Hl4bwns9ZU4kqNKy0reB9GIIgzq0vOFey2y8EIhPPIGivLpOBODmbTbmeCibY3&#10;XtN143MRQtglqKDwvk6kdFlBBt3Q1sSBO9nGoA+wyaVu8BbCTSU/oiiWBksODQXWtCgou2z+jII4&#10;3x/6P/1f93WOv4//h1V6T5epUm+9dj4G4an1L/HTvdIKPsP68CX8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RnIcMAAADbAAAADwAAAAAAAAAAAAAAAACYAgAAZHJzL2Rv&#10;d25yZXYueG1sUEsFBgAAAAAEAAQA9QAAAIgDAAAAAA==&#10;" path="m348,v3,17,4,36,3,57c341,87,335,122,331,163,286,321,167,547,,894,157,374,223,98,348,e" stroked="f">
                  <v:path arrowok="t" o:connecttype="custom" o:connectlocs="43317,0;43691,7004;41201,20029;0,109855;43317,0" o:connectangles="0,0,0,0,0"/>
                </v:shape>
                <v:shape id="Freeform 9" o:spid="_x0000_s1032" style="position:absolute;left:121920;top:142240;width:1905;height:12700;visibility:visible;mso-wrap-style:square;v-text-anchor:top" coordsize="2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pOcQA&#10;AADbAAAADwAAAGRycy9kb3ducmV2LnhtbESPT2vCQBTE70K/w/IK3szGIkGiayhCiyg9NFro8ZF9&#10;+WOzb9PsmqTfvlsoeBxm5jfMNptMKwbqXWNZwTKKQRAXVjdcKbicXxZrEM4ja2wtk4IfcpDtHmZb&#10;TLUd+Z2G3FciQNilqKD2vkuldEVNBl1kO+LglbY36IPsK6l7HAPctPIpjhNpsOGwUGNH+5qKr/xm&#10;FBzN53c5VG1evPGpTOz1tfxojFLzx+l5A8LT5O/h//ZBK1gl8Pcl/A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EqTnEAAAA2wAAAA8AAAAAAAAAAAAAAAAAmAIAAGRycy9k&#10;b3ducmV2LnhtbFBLBQYAAAAABAAEAPUAAACJAwAAAAA=&#10;" path="m20,c18,31,11,66,,106,4,65,10,30,20,e" stroked="f">
                  <v:path arrowok="t" o:connecttype="custom" o:connectlocs="1905,0;0,12700;1905,0" o:connectangles="0,0,0"/>
                </v:shape>
                <v:shape id="Freeform 10" o:spid="_x0000_s1033" style="position:absolute;left:135255;top:129540;width:109855;height:43180;visibility:visible;mso-wrap-style:square;v-text-anchor:top" coordsize="89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eZcYA&#10;AADbAAAADwAAAGRycy9kb3ducmV2LnhtbESPT2vCQBTE7wW/w/IEb3VjLVpSV5FipL0U/EOht2f2&#10;mQSzb+PumqTfvlsoeBxm5jfMYtWbWrTkfGVZwWScgCDOra64UHA8ZI8vIHxA1lhbJgU/5GG1HDws&#10;MNW24x21+1CICGGfooIyhCaV0uclGfRj2xBH72ydwRClK6R22EW4qeVTksykwYrjQokNvZWUX/Y3&#10;o2A6q7Lv7ea0yb66j4ObXk+frZkrNRr261cQgfpwD/+337WC5zn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LeZcYAAADbAAAADwAAAAAAAAAAAAAAAACYAgAAZHJz&#10;L2Rvd25yZXYueG1sUEsFBgAAAAAEAAQA9QAAAIsDAAAAAA==&#10;" path="m,4c18,1,36,,57,2v30,9,65,16,107,20c322,67,547,185,894,352,375,195,99,129,,4e" stroked="f">
                  <v:path arrowok="t" o:connecttype="custom" o:connectlocs="0,491;7004,245;20152,2699;109855,43180;0,491" o:connectangles="0,0,0,0,0"/>
                </v:shape>
                <v:shape id="Freeform 11" o:spid="_x0000_s1034" style="position:absolute;left:142240;top:129540;width:12700;height:2540;visibility:visible;mso-wrap-style:square;v-text-anchor:top" coordsize="1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Ib4A&#10;AADbAAAADwAAAGRycy9kb3ducmV2LnhtbERPy4rCMBTdD/gP4QruxrQqKtUoWhmYrY+Nu0tzbYvJ&#10;TWmixr+fLAZcHs57vY3WiCf1vnWsIB9nIIgrp1uuFVzOP99LED4gazSOScGbPGw3g681Ftq9+EjP&#10;U6hFCmFfoIImhK6Q0lcNWfRj1xEn7uZ6iyHBvpa6x1cKt0ZOsmwuLbacGhrsqGyoup8eVsFht5jF&#10;PJ+Xxixkdtg/ptcyTpUaDeNuBSJQDB/xv/tXK5ilselL+g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F/0iG+AAAA2wAAAA8AAAAAAAAAAAAAAAAAmAIAAGRycy9kb3ducmV2&#10;LnhtbFBLBQYAAAAABAAEAPUAAACDAwAAAAA=&#10;" path="m,c32,1,67,8,107,20,65,16,30,9,,e" stroked="f">
                  <v:path arrowok="t" o:connecttype="custom" o:connectlocs="0,0;12700,2540;0,0" o:connectangles="0,0,0"/>
                </v:shape>
                <v:shape id="Freeform 12" o:spid="_x0000_s1035" style="position:absolute;left:123190;top:132080;width:2540;height:3175;visibility:visible;mso-wrap-style:square;v-text-anchor:top" coordsize="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815sMA&#10;AADbAAAADwAAAGRycy9kb3ducmV2LnhtbESPT2sCMRTE70K/Q3gFL1KzLUXsahSxFXrw4N/7Y/Pc&#10;LG5elk1c0356Iwgeh5n5DTOdR1uLjlpfOVbwPsxAEBdOV1wqOOxXb2MQPiBrrB2Tgj/yMJ+99KaY&#10;a3flLXW7UIoEYZ+jAhNCk0vpC0MW/dA1xMk7udZiSLItpW7xmuC2lh9ZNpIWK04LBhtaGirOu4tV&#10;sIzxeDmY7+3P5sj/4Tzwi6pbK9V/jYsJiEAxPMOP9q9W8PkF9y/pB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815sMAAADbAAAADwAAAAAAAAAAAAAAAACYAgAAZHJzL2Rv&#10;d25yZXYueG1sUEsFBgAAAAAEAAQA9QAAAIgDAAAAAA==&#10;" path="m,2c4,1,8,1,12,v2,4,5,7,8,11c14,14,9,18,4,22,3,15,2,8,,2e" stroked="f">
                  <v:path arrowok="t" o:connecttype="custom" o:connectlocs="0,289;1524,0;2540,1588;508,3175;0,289" o:connectangles="0,0,0,0,0"/>
                </v:shape>
                <v:shape id="Freeform 13" o:spid="_x0000_s1036" style="position:absolute;left:124460;top:132080;width:2540;height:1270;visibility:visible;mso-wrap-style:square;v-text-anchor:top" coordsize="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em8QA&#10;AADbAAAADwAAAGRycy9kb3ducmV2LnhtbESPQWvCQBSE74L/YXlCb7qxpcGm2YhWCqVe1IrnR/Z1&#10;E82+TbOrpv++WxA8DjPzDZPPe9uIC3W+dqxgOklAEJdO12wU7L/exzMQPiBrbByTgl/yMC+Ggxwz&#10;7a68pcsuGBEh7DNUUIXQZlL6siKLfuJa4uh9u85iiLIzUnd4jXDbyMckSaXFmuNChS29VVSedmer&#10;4FBLb7Z03Jifpxf9uU5X52W6Uuph1C9eQQTqwz18a39oBc9T+P8Sf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XXpvEAAAA2wAAAA8AAAAAAAAAAAAAAAAAmAIAAGRycy9k&#10;b3ducmV2LnhtbFBLBQYAAAAABAAEAPUAAACJAwAAAAA=&#10;" path="m,c3,,6,,10,v3,1,6,2,9,4c15,6,11,8,8,11,5,7,2,4,,e" stroked="f">
                  <v:path arrowok="t" o:connecttype="custom" o:connectlocs="0,0;1337,0;2540,462;1069,1270;0,0" o:connectangles="0,0,0,0,0"/>
                </v:shape>
                <v:shape id="Freeform 14" o:spid="_x0000_s1037" style="position:absolute;left:123190;top:131445;width:1270;height:1270;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A58QA&#10;AADbAAAADwAAAGRycy9kb3ducmV2LnhtbESP3WrCQBSE74W+w3IKvasbhaYluooEpJVSaVMf4JA9&#10;JsHs2SS7+fHtuwXBy2FmvmHW28nUYqDOVZYVLOYRCOLc6ooLBaff/fMbCOeRNdaWScGVHGw3D7M1&#10;JtqO/END5gsRIOwSVFB63yRSurwkg25uG+LgnW1n0AfZFVJ3OAa4qeUyimJpsOKwUGJDaUn5JeuN&#10;gkMbH2Wf2e93PrSfX+OUvTbXVKmnx2m3AuFp8vfwrf2hFbzE8P8l/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swOfEAAAA2wAAAA8AAAAAAAAAAAAAAAAAmAIAAGRycy9k&#10;b3ducmV2LnhtbFBLBQYAAAAABAAEAPUAAACJAwAAAAA=&#10;" path="m,c3,1,6,2,9,2v2,3,4,5,6,7c11,10,7,10,3,11,2,7,1,3,,e" stroked="f">
                  <v:path arrowok="t" o:connecttype="custom" o:connectlocs="0,0;762,231;1270,1039;254,1270;0,0" o:connectangles="0,0,0,0,0"/>
                </v:shape>
                <v:shape id="Freeform 15" o:spid="_x0000_s1038" style="position:absolute;left:123825;top:131445;width:1905;height:635;visibility:visible;mso-wrap-style:square;v-text-anchor:top" coordsize="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vTMMA&#10;AADbAAAADwAAAGRycy9kb3ducmV2LnhtbESPQYvCMBSE74L/ITxhb5qqi7hdo6ggu14UdS97ezTP&#10;tti81CbW6q83guBxmJlvmMmsMYWoqXK5ZQX9XgSCOLE651TB32HVHYNwHlljYZkU3MjBbNpuTTDW&#10;9so7qvc+FQHCLkYFmfdlLKVLMjLoerYkDt7RVgZ9kFUqdYXXADeFHETRSBrMOSxkWNIyo+S0vxgF&#10;7n+xze8/Z8IIcbiWn5evQb1R6qPTzL9BeGr8O/xq/2oFoz48v4Qf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GvTMMAAADbAAAADwAAAAAAAAAAAAAAAACYAgAAZHJzL2Rv&#10;d25yZXYueG1sUEsFBgAAAAAEAAQA9QAAAIgDAAAAAA==&#10;" path="m,c5,2,11,4,16,7,12,7,9,7,6,7,4,5,2,3,,e" stroked="f">
                  <v:path arrowok="t" o:connecttype="custom" o:connectlocs="0,0;1905,635;714,635;0,0" o:connectangles="0,0,0,0"/>
                </v:shape>
                <v:shape id="Freeform 16" o:spid="_x0000_s1039" style="position:absolute;left:132080;top:128270;width:3175;height:2540;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QdMAA&#10;AADcAAAADwAAAGRycy9kb3ducmV2LnhtbERPzUoDMRC+C75DGMGbzXaL0q5NSymI4kGw2wcYNuNm&#10;6WYSkmm7vr0RBG/z8f3Oejv5UV0o5SGwgfmsAkXcBTtwb+DYvjwsQWVBtjgGJgPflGG7ub1ZY2PD&#10;lT/pcpBelRDODRpwIrHROneOPOZZiMSF+wrJoxSYem0TXku4H3VdVU/a48ClwWGkvaPudDh7A9ZJ&#10;/OD2td2n+L7QJHX9KLUx93fT7hmU0CT/4j/3my3zVwv4faZco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yQdMAAAADcAAAADwAAAAAAAAAAAAAAAACYAgAAZHJzL2Rvd25y&#10;ZXYueG1sUEsFBgAAAAAEAAQA9QAAAIUDAAAAAA==&#10;" path="m,8c3,5,6,2,10,v3,5,7,10,11,15c14,16,8,17,1,19,,15,,12,,8e" stroked="f">
                  <v:path arrowok="t" o:connecttype="custom" o:connectlocs="0,1069;1512,0;3175,2005;151,2540;0,1069" o:connectangles="0,0,0,0,0"/>
                </v:shape>
                <v:shape id="Freeform 17" o:spid="_x0000_s1040" style="position:absolute;left:132080;top:127000;width:1270;height:2540;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dA8MA&#10;AADcAAAADwAAAGRycy9kb3ducmV2LnhtbERPS2vCQBC+C/0PyxR6q5sWLBrdhFZaHxfRKEhvQ3aa&#10;hGZnw+5W4793hYK3+fieM8t704oTOd9YVvAyTEAQl1Y3XCk47L+exyB8QNbYWiYFF/KQZw+DGaba&#10;nnlHpyJUIoawT1FBHUKXSunLmgz6oe2II/djncEQoaukdniO4aaVr0nyJg02HBtq7GheU/lb/BkF&#10;R8nFp3Pfo4+l92azni+2S7NQ6umxf5+CCNSHu/jfvdJx/mQEt2fiBTK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edA8MAAADcAAAADwAAAAAAAAAAAAAAAACYAgAAZHJzL2Rv&#10;d25yZXYueG1sUEsFBgAAAAAEAAQA9QAAAIgDAAAAAA==&#10;" path="m,9c1,6,3,3,4,v2,3,5,7,7,11c7,13,4,16,1,19,,15,,12,,9e" stroked="f">
                  <v:path arrowok="t" o:connecttype="custom" o:connectlocs="0,1203;462,0;1270,1471;115,2540;0,1203" o:connectangles="0,0,0,0,0"/>
                </v:shape>
                <v:shape id="Freeform 18" o:spid="_x0000_s1041" style="position:absolute;left:131445;top:129540;width:1270;height:1270;visibility:visible;mso-wrap-style:square;v-text-anchor:top" coordsize="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bYcYA&#10;AADcAAAADwAAAGRycy9kb3ducmV2LnhtbESPQWsCMRSE74L/IbxCb5qtVSmrUbSlWCiI2hb09tw8&#10;dxc3L0uSutt/bwqCx2FmvmGm89ZU4kLOl5YVPPUTEMSZ1SXnCr6/3nsvIHxA1lhZJgV/5GE+63am&#10;mGrb8JYuu5CLCGGfooIihDqV0mcFGfR9WxNH72SdwRCly6V22ES4qeQgScbSYMlxocCaXgvKzrtf&#10;o2Ak959au/X4bbhanzbLY9Uc3I9Sjw/tYgIiUBvu4Vv7QysYPI/g/0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hbYcYAAADcAAAADwAAAAAAAAAAAAAAAACYAgAAZHJz&#10;L2Rvd25yZXYueG1sUEsFBgAAAAAEAAQA9QAAAIsDAAAAAA==&#10;" path="m3,6c5,4,7,2,10,v,4,,7,1,11c7,12,4,13,,14,1,11,2,9,3,6e" stroked="f">
                  <v:path arrowok="t" o:connecttype="custom" o:connectlocs="346,544;1155,0;1270,998;0,1270;346,544" o:connectangles="0,0,0,0,0"/>
                </v:shape>
                <v:shape id="Freeform 19" o:spid="_x0000_s1042" style="position:absolute;left:131445;top:128270;width:635;height:1905;visibility:visible;mso-wrap-style:square;v-text-anchor:top" coordsize="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imMAA&#10;AADcAAAADwAAAGRycy9kb3ducmV2LnhtbERPy4rCMBTdD/gP4QruxlQRR6pRRPABupkquL0217bY&#10;3JQm2urXm4Xg8nDes0VrSvGg2hWWFQz6EQji1OqCMwWn4/p3AsJ5ZI2lZVLwJAeLeednhrG2Df/T&#10;I/GZCCHsYlSQe1/FUro0J4OubyviwF1tbdAHWGdS19iEcFPKYRSNpcGCQ0OOFa1ySm/J3Sj4azI5&#10;OaSHjXwty8vmfDz7fbNVqtdtl1MQnlr/FX/cO61gOArzw5lwBO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FimMAAAADcAAAADwAAAAAAAAAAAAAAAACYAgAAZHJzL2Rvd25y&#10;ZXYueG1sUEsFBgAAAAAEAAQA9QAAAIUDAAAAAA==&#10;" path="m6,v,3,,6,1,10c4,12,2,14,,16,2,10,4,5,6,e" stroked="f">
                  <v:path arrowok="t" o:connecttype="custom" o:connectlocs="544,0;635,1191;0,1905;544,0" o:connectangles="0,0,0,0"/>
                </v:shape>
                <v:shape id="Freeform 20" o:spid="_x0000_s1043" style="position:absolute;left:118745;top:123190;width:2540;height:254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ibsMA&#10;AADcAAAADwAAAGRycy9kb3ducmV2LnhtbESPQWsCMRSE74L/ITyhN01cVMpqFFFaehHU6v25ee4u&#10;bl6WJNX13zdCocdhZr5hFqvONuJOPtSONYxHCgRx4UzNpYbT98fwHUSIyAYbx6ThSQFWy35vgblx&#10;Dz7Q/RhLkSAcctRQxdjmUoaiIoth5Fri5F2dtxiT9KU0Hh8JbhuZKTWTFmtOCxW2tKmouB1/rAZ5&#10;3m936nOaZZfTM6h64mW7uWj9NujWcxCRuvgf/mt/GQ3ZZAyvM+k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DibsMAAADcAAAADwAAAAAAAAAAAAAAAACYAgAAZHJzL2Rv&#10;d25yZXYueG1sUEsFBgAAAAAEAAQA9QAAAIgDAAAAAA==&#10;" path="m,4c7,3,13,2,20,v,4,1,8,1,12c18,14,14,17,11,20,7,14,4,9,,4e" stroked="f">
                  <v:path arrowok="t" o:connecttype="custom" o:connectlocs="0,508;2419,0;2540,1524;1330,2540;0,508" o:connectangles="0,0,0,0,0"/>
                </v:shape>
                <v:shape id="Freeform 21" o:spid="_x0000_s1044" style="position:absolute;left:120015;top:125095;width:1905;height:1905;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ITMUA&#10;AADcAAAADwAAAGRycy9kb3ducmV2LnhtbESPT2vCQBTE7wW/w/KE3nTT0IpEV2ml9c9FNC2It0f2&#10;mYRm34bdrcZv7wpCj8PM/IaZzjvTiDM5X1tW8DJMQBAXVtdcKvj5/hqMQfiArLGxTAqu5GE+6z1N&#10;MdP2wns656EUEcI+QwVVCG0mpS8qMuiHtiWO3sk6gyFKV0rt8BLhppFpkoykwZrjQoUtLSoqfvM/&#10;o+AgOf907vj2sfLebDeL5W5llko997v3CYhAXfgPP9prrSB9TeF+Jh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0hMxQAAANwAAAAPAAAAAAAAAAAAAAAAAJgCAABkcnMv&#10;ZG93bnJldi54bWxQSwUGAAAAAAQABAD1AAAAigMAAAAA&#10;" path="m,8c3,5,7,2,10,v,3,1,6,1,10c10,13,8,16,7,19,4,15,2,11,,8e" stroked="f">
                  <v:path arrowok="t" o:connecttype="custom" o:connectlocs="0,802;1732,0;1905,1003;1212,1905;0,802" o:connectangles="0,0,0,0,0"/>
                </v:shape>
                <v:shape id="Freeform 22" o:spid="_x0000_s1045" style="position:absolute;left:121285;top:123190;width:1270;height:1905;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0b2ckA&#10;AADcAAAADwAAAGRycy9kb3ducmV2LnhtbESPW2sCMRSE3wv+h3CEvhTN1pYqq1GkUCgtffCCl7dD&#10;ctxd3ZzsblJd++ubQsHHYWa+YSaz1pbiTI0vHCt47CcgiLUzBWcK1qu33giED8gGS8ek4EoeZtPO&#10;3QRT4y68oPMyZCJC2KeoIA+hSqX0OieLvu8q4ugdXGMxRNlk0jR4iXBbykGSvEiLBceFHCt6zUmf&#10;lt9Wgf/Ue/3zMPwy6811ddxt6/rjWCt1323nYxCB2nAL/7ffjYLB8xP8nYlHQE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x0b2ckAAADcAAAADwAAAAAAAAAAAAAAAACYAgAA&#10;ZHJzL2Rvd25yZXYueG1sUEsFBgAAAAAEAAQA9QAAAI4DAAAAAA==&#10;" path="m,3c3,2,7,1,11,,10,3,9,6,8,9,6,11,4,13,1,15,1,11,,7,,3e" stroked="f">
                  <v:path arrowok="t" o:connecttype="custom" o:connectlocs="0,381;1270,0;924,1143;115,1905;0,381" o:connectangles="0,0,0,0,0"/>
                </v:shape>
                <v:shape id="Freeform 23" o:spid="_x0000_s1046" style="position:absolute;left:121285;top:123825;width:1270;height:1905;visibility:visible;mso-wrap-style:square;v-text-anchor:top" coordsize="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km8QA&#10;AADcAAAADwAAAGRycy9kb3ducmV2LnhtbESPQYvCMBSE74L/ITzBm6aKrFKbigirC3pRF7w+m2db&#10;bF5Kk7Vdf/1GEPY4zMw3TLLqTCUe1LjSsoLJOAJBnFldcq7g+/w5WoBwHlljZZkU/JKDVdrvJRhr&#10;2/KRHiefiwBhF6OCwvs6ltJlBRl0Y1sTB+9mG4M+yCaXusE2wE0lp1H0IQ2WHBYKrGlTUHY//RgF&#10;8zaXi0N22MrnurpuL+eL37c7pYaDbr0E4anz/+F3+0srmM5m8Do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aZJvEAAAA3AAAAA8AAAAAAAAAAAAAAAAAmAIAAGRycy9k&#10;b3ducmV2LnhtbFBLBQYAAAAABAAEAPUAAACJAwAAAAA=&#10;" path="m,6c3,4,5,2,7,,5,5,3,10,1,16,1,12,,9,,6e" stroked="f">
                  <v:path arrowok="t" o:connecttype="custom" o:connectlocs="0,714;1270,0;181,1905;0,714" o:connectangles="0,0,0,0"/>
                </v:shape>
                <v:shape id="Freeform 24" o:spid="_x0000_s1047" style="position:absolute;left:8890;top:80645;width:109855;height:43815;visibility:visible;mso-wrap-style:square;v-text-anchor:top" coordsize="89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0RMcA&#10;AADcAAAADwAAAGRycy9kb3ducmV2LnhtbESPQWvCQBSE7wX/w/KE3upGrbakrlKKkfYiVEuht2f2&#10;NQlm36a7axL/vVsQPA4z8w2zWPWmFi05X1lWMB4lIIhzqysuFHzts4dnED4ga6wtk4IzeVgtB3cL&#10;TLXt+JPaXShEhLBPUUEZQpNK6fOSDPqRbYij92udwRClK6R22EW4qeUkSebSYMVxocSG3krKj7uT&#10;UTCdV9nPZn1YZ9/dx95N/w7b1jwpdT/sX19ABOrDLXxtv2sFk8cZ/J+JR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z9ETHAAAA3AAAAA8AAAAAAAAAAAAAAAAAmAIAAGRy&#10;cy9kb3ducmV2LnhtbFBLBQYAAAAABAAEAPUAAACMAwAAAAA=&#10;" path="m836,352c806,342,772,336,732,332,574,287,348,168,,,519,158,795,224,894,349v-13,2,-25,3,-39,3c849,352,843,352,836,352e" stroked="f">
                  <v:path arrowok="t" o:connecttype="custom" o:connectlocs="102728,43815;89948,41326;0,0;109855,43442;105063,43815;102728,43815" o:connectangles="0,0,0,0,0,0"/>
                </v:shape>
                <v:shape id="Freeform 25" o:spid="_x0000_s1048" style="position:absolute;left:99060;top:121920;width:12700;height:2540;visibility:visible;mso-wrap-style:square;v-text-anchor:top" coordsize="1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TEsMA&#10;AADcAAAADwAAAGRycy9kb3ducmV2LnhtbESPQYvCMBSE7wv+h/AEb2uqiC7VKCosbBEPuoLXR/Ns&#10;i81Ltsna+u+NIHgcZuYbZrHqTC1u1PjKsoLRMAFBnFtdcaHg9Pv9+QXCB2SNtWVScCcPq2XvY4Gp&#10;ti0f6HYMhYgQ9ikqKENwqZQ+L8mgH1pHHL2LbQyGKJtC6gbbCDe1HCfJVBqsOC6U6GhbUn49/hsF&#10;swzlxu3b8+SyPe9d9jfLqnyn1KDfrecgAnXhHX61f7SC8WQK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TEsMAAADcAAAADwAAAAAAAAAAAAAAAACYAgAAZHJzL2Rv&#10;d25yZXYueG1sUEsFBgAAAAAEAAQA9QAAAIgDAAAAAA==&#10;" path="m,c40,4,74,10,104,20,73,18,38,11,,e" stroked="f">
                  <v:path arrowok="t" o:connecttype="custom" o:connectlocs="0,0;12700,2540;0,0" o:connectangles="0,0,0"/>
                </v:shape>
                <v:shape id="Freeform 26" o:spid="_x0000_s1049" style="position:absolute;left:128270;top:118745;width:2540;height:2540;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NSsYA&#10;AADcAAAADwAAAGRycy9kb3ducmV2LnhtbESPQWvCQBSE7wX/w/IEL6Vu1Go1uooEpL20oC2Y4yP7&#10;TKLZtyG7Jum/7xYKPQ4z8w2z2fWmEi01rrSsYDKOQBBnVpecK/j6PDwtQTiPrLGyTAq+ycFuO3jY&#10;YKxtx0dqTz4XAcIuRgWF93UspcsKMujGtiYO3sU2Bn2QTS51g12Am0pOo2ghDZYcFgqsKSkou53u&#10;RoH5WC2ThX+dpcn7Y5pd0zrX57lSo2G/X4Pw1Pv/8F/7TSuYPr/A75l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pNSsYAAADcAAAADwAAAAAAAAAAAAAAAACYAgAAZHJz&#10;L2Rvd25yZXYueG1sUEsFBgAAAAAEAAQA9QAAAIsDAAAAAA==&#10;" path="m,11c5,7,10,4,15,v1,6,3,13,4,19c16,20,12,21,8,21,5,18,3,14,,11e" stroked="f">
                  <v:path arrowok="t" o:connecttype="custom" o:connectlocs="0,1330;2005,0;2540,2298;1069,2540;0,1330" o:connectangles="0,0,0,0,0"/>
                </v:shape>
                <v:shape id="Freeform 27" o:spid="_x0000_s1050" style="position:absolute;left:127000;top:120650;width:1905;height:1270;visibility:visible;mso-wrap-style:square;v-text-anchor:top" coordsize="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In8EA&#10;AADcAAAADwAAAGRycy9kb3ducmV2LnhtbERPz2vCMBS+D/wfwhN201Q3yqxG0clgzMuq4vnRPNNq&#10;81KbqN1/bw7Cjh/f79mis7W4UesrxwpGwwQEceF0xUbBfvc1+ADhA7LG2jEp+CMPi3nvZYaZdnfO&#10;6bYNRsQQ9hkqKENoMil9UZJFP3QNceSOrrUYImyN1C3eY7it5ThJUmmx4thQYkOfJRXn7dUqOFTS&#10;m5xOv+byNtE/m3R9XaVrpV773XIKIlAX/sVP97dWMH6Pa+OZeAT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FSJ/BAAAA3AAAAA8AAAAAAAAAAAAAAAAAmAIAAGRycy9kb3du&#10;cmV2LnhtbFBLBQYAAAAABAAEAPUAAACGAwAAAAA=&#10;" path="m,6c4,4,7,2,11,v3,3,5,7,8,10c16,10,12,10,9,11,6,9,3,8,,6e" stroked="f">
                  <v:path arrowok="t" o:connecttype="custom" o:connectlocs="0,693;1103,0;1905,1155;902,1270;0,693" o:connectangles="0,0,0,0,0"/>
                </v:shape>
                <v:shape id="Freeform 28" o:spid="_x0000_s1051" style="position:absolute;left:128905;top:121285;width:1905;height:1270;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2jcUA&#10;AADcAAAADwAAAGRycy9kb3ducmV2LnhtbESP0WrCQBRE34X+w3KFvunGUGybuoYSEBVpadN+wCV7&#10;m4Rm7ybZ1cS/dwXBx2FmzjCrdDSNOFHvassKFvMIBHFhdc2lgt+fzewFhPPIGhvLpOBMDtL1w2SF&#10;ibYDf9Mp96UIEHYJKqi8bxMpXVGRQTe3LXHw/mxv0AfZl1L3OAS4aWQcRUtpsOawUGFLWUXFf340&#10;Cvbd8lMec/u15X13+BjG/Lk9Z0o9Tsf3NxCeRn8P39o7rSB+eoXrmXA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DaNxQAAANwAAAAPAAAAAAAAAAAAAAAAAJgCAABkcnMv&#10;ZG93bnJldi54bWxQSwUGAAAAAAQABAD1AAAAigMAAAAA&#10;" path="m6,9c4,6,2,4,,2,4,2,8,1,11,v1,4,2,8,4,11c12,11,9,10,6,9e" stroked="f">
                  <v:path arrowok="t" o:connecttype="custom" o:connectlocs="762,1039;0,231;1397,0;1905,1270;762,1039" o:connectangles="0,0,0,0,0"/>
                </v:shape>
                <v:shape id="Freeform 29" o:spid="_x0000_s1052" style="position:absolute;left:128270;top:121285;width:1905;height:1270;visibility:visible;mso-wrap-style:square;v-text-anchor:top" coordsize="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nC8IA&#10;AADcAAAADwAAAGRycy9kb3ducmV2LnhtbERPu27CMBTdK/EP1kViKw7hoTZgECAhYGkF7cJ2FV+S&#10;iPg6xCYEvh4PlToenfds0ZpSNFS7wrKCQT8CQZxaXXCm4Pdn8/4BwnlkjaVlUvAgB4t5522GibZ3&#10;PlBz9JkIIewSVJB7XyVSujQng65vK+LAnW1t0AdYZ1LXeA/hppRxFE2kwYJDQ44VrXNKL8ebUeBO&#10;q+/iub0SRojDvRzdPuPmS6let11OQXhq/b/4z73TCuJxmB/Oh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2cLwgAAANwAAAAPAAAAAAAAAAAAAAAAAJgCAABkcnMvZG93&#10;bnJldi54bWxQSwUGAAAAAAQABAD1AAAAhwMAAAAA&#10;" path="m,1c3,,7,,10,v2,2,4,4,6,7c10,5,5,3,,1e" stroked="f">
                  <v:path arrowok="t" o:connecttype="custom" o:connectlocs="0,181;1191,0;1905,1270;0,181" o:connectangles="0,0,0,0"/>
                </v:shape>
                <v:shape id="Freeform 30" o:spid="_x0000_s1053" style="position:absolute;left:129540;top:8890;width:43815;height:109855;visibility:visible;mso-wrap-style:square;v-text-anchor:top" coordsize="352,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5nccA&#10;AADcAAAADwAAAGRycy9kb3ducmV2LnhtbESPT2vCQBTE7wW/w/IEL1I3Cg2Suor4BySXUmuR3h7Z&#10;ZxLNvo3ZVaOf3i0Uehxm5jfMZNaaSlypcaVlBcNBBII4s7rkXMHua/06BuE8ssbKMim4k4PZtPMy&#10;wUTbG3/SdetzESDsElRQeF8nUrqsIINuYGvi4B1sY9AH2eRSN3gLcFPJURTF0mDJYaHAmhYFZaft&#10;xSiI8+99/6N/dstjvPp57DfpPV2nSvW67fwdhKfW/4f/2hutYPQ2hN8z4QjI6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0OZ3HAAAA3AAAAA8AAAAAAAAAAAAAAAAAmAIAAGRy&#10;cy9kb3ducmV2LnhtbFBLBQYAAAAABAAEAPUAAACMAwAAAAA=&#10;" path="m1,837c11,806,17,771,21,730,66,572,184,347,352,,194,519,128,795,3,894,,876,,857,1,837e" stroked="f">
                  <v:path arrowok="t" o:connecttype="custom" o:connectlocs="124,102851;2614,89703;43815,0;373,109855;124,102851" o:connectangles="0,0,0,0,0"/>
                </v:shape>
                <v:shape id="Freeform 31" o:spid="_x0000_s1054" style="position:absolute;left:129540;top:99060;width:2540;height:12700;visibility:visible;mso-wrap-style:square;v-text-anchor:top" coordsize="2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DgsYA&#10;AADcAAAADwAAAGRycy9kb3ducmV2LnhtbESPQWsCMRSE7wX/Q3hCL6VmXVopq1G0IrQ9VLS9eHts&#10;npvFzcuaRHf9902h0OMwM98ws0VvG3ElH2rHCsajDARx6XTNlYLvr83jC4gQkTU2jknBjQIs5oO7&#10;GRbadbyj6z5WIkE4FKjAxNgWUobSkMUwci1x8o7OW4xJ+kpqj12C20bmWTaRFmtOCwZbejVUnvYX&#10;q+D8zp+3p9X2sM0//MPZuHW39Gul7of9cgoiUh//w3/tN60gf87h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KDgsYAAADcAAAADwAAAAAAAAAAAAAAAACYAgAAZHJz&#10;L2Rvd25yZXYueG1sUEsFBgAAAAAEAAQA9QAAAIsDAAAAAA==&#10;" path="m20,c16,41,10,76,,107,2,75,8,40,20,e" stroked="f">
                  <v:path arrowok="t" o:connecttype="custom" o:connectlocs="2540,0;0,12700;2540,0" o:connectangles="0,0,0"/>
                </v:shape>
                <v:shape id="Freeform 32" o:spid="_x0000_s1055" style="position:absolute;left:121285;top:121285;width:11430;height:11430;visibility:visible;mso-wrap-style:square;v-text-anchor:top" coordsize="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nE8QA&#10;AADcAAAADwAAAGRycy9kb3ducmV2LnhtbESPQWsCMRSE74X+h/AK3mpWxVa2RikVweKlXaXnx+bt&#10;Jrh5WTZxXf99Iwgeh5n5hlmuB9eInrpgPSuYjDMQxKXXlmsFx8P2dQEiRGSNjWdScKUA69Xz0xJz&#10;7S/8S30Ra5EgHHJUYGJscylDachhGPuWOHmV7xzGJLta6g4vCe4aOc2yN+nQclow2NKXofJUnJ2C&#10;n3l2/TvuF5U9bDaV/O4Lc363So1ehs8PEJGG+Ajf2zutYDqfwe1MO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PJxPEAAAA3AAAAA8AAAAAAAAAAAAAAAAAmAIAAGRycy9k&#10;b3ducmV2LnhtbFBLBQYAAAAABAAEAPUAAACJAwAAAAA=&#10;" path="m14,82c10,70,5,59,,49,5,38,9,27,13,15,24,11,35,6,46,,57,6,68,10,80,13v3,12,8,23,14,34c89,57,84,69,81,80,70,84,58,89,48,95,37,89,26,85,14,82e" stroked="f">
                  <v:path arrowok="t" o:connecttype="custom" o:connectlocs="1702,9866;0,5895;1581,1805;5593,0;9728,1564;11430,5655;9849,9625;5837,11430;1702,9866" o:connectangles="0,0,0,0,0,0,0,0,0"/>
                </v:shape>
              </v:group>
            </w:pict>
          </mc:Fallback>
        </mc:AlternateContent>
      </w:r>
      <w:r w:rsidR="00520B3E">
        <w:rPr>
          <w:noProof/>
        </w:rPr>
        <mc:AlternateContent>
          <mc:Choice Requires="wps">
            <w:drawing>
              <wp:anchor distT="0" distB="0" distL="114300" distR="114300" simplePos="0" relativeHeight="251630592" behindDoc="1" locked="0" layoutInCell="1" allowOverlap="1" wp14:anchorId="5C6A2136" wp14:editId="6E88EF5A">
                <wp:simplePos x="0" y="0"/>
                <wp:positionH relativeFrom="margin">
                  <wp:align>right</wp:align>
                </wp:positionH>
                <wp:positionV relativeFrom="paragraph">
                  <wp:posOffset>4483100</wp:posOffset>
                </wp:positionV>
                <wp:extent cx="4813300" cy="2708275"/>
                <wp:effectExtent l="0" t="0" r="6350" b="15875"/>
                <wp:wrapTight wrapText="bothSides">
                  <wp:wrapPolygon edited="0">
                    <wp:start x="0" y="0"/>
                    <wp:lineTo x="0" y="21575"/>
                    <wp:lineTo x="21543" y="21575"/>
                    <wp:lineTo x="21543" y="0"/>
                    <wp:lineTo x="0" y="0"/>
                  </wp:wrapPolygon>
                </wp:wrapTight>
                <wp:docPr id="2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0" cy="270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
                        <w:txbxContent>
                          <w:p w:rsidR="003B44E9" w:rsidRPr="008641CE" w:rsidRDefault="006933ED" w:rsidP="003B44E9">
                            <w:pPr>
                              <w:pStyle w:val="BodyText"/>
                              <w:rPr>
                                <w:szCs w:val="16"/>
                              </w:rPr>
                            </w:pPr>
                            <w:r>
                              <w:rPr>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A2136" id="Text Box 4" o:spid="_x0000_s1030" type="#_x0000_t202" style="position:absolute;margin-left:327.8pt;margin-top:353pt;width:379pt;height:213.2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" filled="f" stroked="f">
                <v:textbox style="mso-next-textbox:#Text Box 9" inset="0,0,0,0">
                  <w:txbxContent>
                    <w:p w:rsidR="003B44E9" w:rsidRPr="008641CE" w:rsidRDefault="006933ED" w:rsidP="003B44E9">
                      <w:pPr>
                        <w:pStyle w:val="BodyText"/>
                        <w:rPr>
                          <w:szCs w:val="16"/>
                        </w:rPr>
                      </w:pPr>
                      <w:r>
                        <w:rPr>
                          <w:szCs w:val="16"/>
                        </w:rPr>
                        <w:t xml:space="preserve">  </w:t>
                      </w:r>
                    </w:p>
                  </w:txbxContent>
                </v:textbox>
                <w10:wrap type="tight" anchorx="margin"/>
              </v:shape>
            </w:pict>
          </mc:Fallback>
        </mc:AlternateContent>
      </w:r>
      <w:r w:rsidR="00A64279">
        <w:rPr>
          <w:noProof/>
        </w:rPr>
        <mc:AlternateContent>
          <mc:Choice Requires="wps">
            <w:drawing>
              <wp:anchor distT="0" distB="0" distL="114300" distR="114300" simplePos="0" relativeHeight="251648000" behindDoc="0" locked="0" layoutInCell="1" allowOverlap="1" wp14:anchorId="16534EA0" wp14:editId="14FC1E94">
                <wp:simplePos x="0" y="0"/>
                <wp:positionH relativeFrom="page">
                  <wp:posOffset>2508250</wp:posOffset>
                </wp:positionH>
                <wp:positionV relativeFrom="page">
                  <wp:posOffset>1773555</wp:posOffset>
                </wp:positionV>
                <wp:extent cx="2904490" cy="2066925"/>
                <wp:effectExtent l="3175" t="1905" r="0" b="0"/>
                <wp:wrapNone/>
                <wp:docPr id="21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206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Default="003B44E9" w:rsidP="003B44E9"/>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534EA0" id="Text Box 35" o:spid="_x0000_s1031" type="#_x0000_t202" style="position:absolute;margin-left:197.5pt;margin-top:139.65pt;width:228.7pt;height:162.75pt;z-index:25164800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" filled="f" stroked="f">
                <v:textbox style="mso-fit-shape-to-text:t" inset="0,0,0,0">
                  <w:txbxContent>
                    <w:p w:rsidR="003B44E9" w:rsidRDefault="003B44E9" w:rsidP="003B44E9"/>
                  </w:txbxContent>
                </v:textbox>
                <w10:wrap anchorx="page" anchory="page"/>
              </v:shape>
            </w:pict>
          </mc:Fallback>
        </mc:AlternateContent>
      </w:r>
      <w:r w:rsidR="00A64279">
        <w:rPr>
          <w:noProof/>
        </w:rPr>
        <mc:AlternateContent>
          <mc:Choice Requires="wps">
            <w:drawing>
              <wp:anchor distT="0" distB="0" distL="114300" distR="114300" simplePos="0" relativeHeight="251645952" behindDoc="0" locked="0" layoutInCell="1" allowOverlap="1" wp14:anchorId="272DCE10" wp14:editId="2346FB6E">
                <wp:simplePos x="0" y="0"/>
                <wp:positionH relativeFrom="page">
                  <wp:posOffset>6280150</wp:posOffset>
                </wp:positionH>
                <wp:positionV relativeFrom="page">
                  <wp:posOffset>2334895</wp:posOffset>
                </wp:positionV>
                <wp:extent cx="411480" cy="319405"/>
                <wp:effectExtent l="3175" t="1270" r="4445" b="3175"/>
                <wp:wrapNone/>
                <wp:docPr id="21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01609B" w:rsidRDefault="003B44E9" w:rsidP="003B44E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DCE10" id="Text Box 33" o:spid="_x0000_s1032" type="#_x0000_t202" style="position:absolute;margin-left:494.5pt;margin-top:183.85pt;width:32.4pt;height:25.15pt;z-index:2516459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" filled="f" stroked="f">
                <v:textbox>
                  <w:txbxContent>
                    <w:p w:rsidR="003B44E9" w:rsidRPr="0001609B" w:rsidRDefault="003B44E9" w:rsidP="003B44E9"/>
                  </w:txbxContent>
                </v:textbox>
                <w10:wrap anchorx="page" anchory="page"/>
              </v:shape>
            </w:pict>
          </mc:Fallback>
        </mc:AlternateContent>
      </w:r>
      <w:r w:rsidR="00A64279">
        <w:rPr>
          <w:noProof/>
        </w:rPr>
        <mc:AlternateContent>
          <mc:Choice Requires="wps">
            <w:drawing>
              <wp:anchor distT="0" distB="0" distL="114300" distR="114300" simplePos="0" relativeHeight="251644928" behindDoc="0" locked="0" layoutInCell="1" allowOverlap="1" wp14:anchorId="7528669A" wp14:editId="29F51244">
                <wp:simplePos x="0" y="0"/>
                <wp:positionH relativeFrom="page">
                  <wp:posOffset>6508750</wp:posOffset>
                </wp:positionH>
                <wp:positionV relativeFrom="page">
                  <wp:posOffset>2677795</wp:posOffset>
                </wp:positionV>
                <wp:extent cx="501015" cy="408940"/>
                <wp:effectExtent l="3175" t="1270" r="635" b="0"/>
                <wp:wrapNone/>
                <wp:docPr id="2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01609B" w:rsidRDefault="003B44E9" w:rsidP="003B44E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8669A" id="Text Box 32" o:spid="_x0000_s1033" type="#_x0000_t202" style="position:absolute;margin-left:512.5pt;margin-top:210.85pt;width:39.45pt;height:32.2pt;z-index:2516449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" filled="f" stroked="f">
                <v:textbox>
                  <w:txbxContent>
                    <w:p w:rsidR="003B44E9" w:rsidRPr="0001609B" w:rsidRDefault="003B44E9" w:rsidP="003B44E9"/>
                  </w:txbxContent>
                </v:textbox>
                <w10:wrap anchorx="page" anchory="page"/>
              </v:shape>
            </w:pict>
          </mc:Fallback>
        </mc:AlternateContent>
      </w:r>
      <w:r w:rsidR="00A64279">
        <w:rPr>
          <w:noProof/>
        </w:rPr>
        <mc:AlternateContent>
          <mc:Choice Requires="wps">
            <w:drawing>
              <wp:anchor distT="0" distB="0" distL="114300" distR="114300" simplePos="0" relativeHeight="251643904" behindDoc="0" locked="0" layoutInCell="1" allowOverlap="1" wp14:anchorId="39CA78F8" wp14:editId="278F99C3">
                <wp:simplePos x="0" y="0"/>
                <wp:positionH relativeFrom="page">
                  <wp:posOffset>5822950</wp:posOffset>
                </wp:positionH>
                <wp:positionV relativeFrom="page">
                  <wp:posOffset>2487295</wp:posOffset>
                </wp:positionV>
                <wp:extent cx="539750" cy="446405"/>
                <wp:effectExtent l="3175" t="1270" r="0" b="0"/>
                <wp:wrapNone/>
                <wp:docPr id="2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01609B" w:rsidRDefault="003B44E9" w:rsidP="003B44E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A78F8" id="Text Box 31" o:spid="_x0000_s1034" type="#_x0000_t202" style="position:absolute;margin-left:458.5pt;margin-top:195.85pt;width:42.5pt;height:35.15pt;z-index:2516439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" filled="f" stroked="f">
                <v:textbox>
                  <w:txbxContent>
                    <w:p w:rsidR="003B44E9" w:rsidRPr="0001609B" w:rsidRDefault="003B44E9" w:rsidP="003B44E9"/>
                  </w:txbxContent>
                </v:textbox>
                <w10:wrap anchorx="page" anchory="page"/>
              </v:shape>
            </w:pict>
          </mc:Fallback>
        </mc:AlternateContent>
      </w:r>
      <w:r w:rsidR="00A64279">
        <w:rPr>
          <w:noProof/>
        </w:rPr>
        <mc:AlternateContent>
          <mc:Choice Requires="wps">
            <w:drawing>
              <wp:anchor distT="0" distB="0" distL="114300" distR="114300" simplePos="0" relativeHeight="251641856" behindDoc="0" locked="0" layoutInCell="1" allowOverlap="1" wp14:anchorId="4B0A953F" wp14:editId="700C6FB2">
                <wp:simplePos x="0" y="0"/>
                <wp:positionH relativeFrom="page">
                  <wp:posOffset>5464175</wp:posOffset>
                </wp:positionH>
                <wp:positionV relativeFrom="page">
                  <wp:posOffset>3421380</wp:posOffset>
                </wp:positionV>
                <wp:extent cx="1943100" cy="142875"/>
                <wp:effectExtent l="0" t="1905" r="3175" b="0"/>
                <wp:wrapNone/>
                <wp:docPr id="2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537687" w:rsidRDefault="003B44E9" w:rsidP="003B44E9">
                            <w:pPr>
                              <w:pStyle w:val="Red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A953F" id="Text Box 29" o:spid="_x0000_s1035" type="#_x0000_t202" style="position:absolute;margin-left:430.25pt;margin-top:269.4pt;width:153pt;height:11.2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" filled="f" stroked="f">
                <v:textbox inset="0,0,0,0">
                  <w:txbxContent>
                    <w:p w:rsidR="003B44E9" w:rsidRPr="00537687" w:rsidRDefault="003B44E9" w:rsidP="003B44E9">
                      <w:pPr>
                        <w:pStyle w:val="RedText"/>
                      </w:pPr>
                    </w:p>
                  </w:txbxContent>
                </v:textbox>
                <w10:wrap anchorx="page" anchory="page"/>
              </v:shape>
            </w:pict>
          </mc:Fallback>
        </mc:AlternateContent>
      </w:r>
      <w:r w:rsidR="00A64279">
        <w:rPr>
          <w:noProof/>
        </w:rPr>
        <mc:AlternateContent>
          <mc:Choice Requires="wps">
            <w:drawing>
              <wp:anchor distT="0" distB="0" distL="114300" distR="114300" simplePos="0" relativeHeight="251638784" behindDoc="0" locked="0" layoutInCell="1" allowOverlap="1" wp14:anchorId="2825E964" wp14:editId="51776031">
                <wp:simplePos x="0" y="0"/>
                <wp:positionH relativeFrom="page">
                  <wp:posOffset>5464175</wp:posOffset>
                </wp:positionH>
                <wp:positionV relativeFrom="page">
                  <wp:posOffset>3584575</wp:posOffset>
                </wp:positionV>
                <wp:extent cx="1943100" cy="236855"/>
                <wp:effectExtent l="0" t="3175" r="3175" b="0"/>
                <wp:wrapNone/>
                <wp:docPr id="19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537687" w:rsidRDefault="003B44E9" w:rsidP="003B44E9">
                            <w:pPr>
                              <w:pStyle w:val="CaptionTextmainpho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5E964" id="Text Box 12" o:spid="_x0000_s1036" type="#_x0000_t202" style="position:absolute;margin-left:430.25pt;margin-top:282.25pt;width:153pt;height:18.6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JsQ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" filled="f" stroked="f">
                <v:textbox inset="0,0,0,0">
                  <w:txbxContent>
                    <w:p w:rsidR="003B44E9" w:rsidRPr="00537687" w:rsidRDefault="003B44E9" w:rsidP="003B44E9">
                      <w:pPr>
                        <w:pStyle w:val="CaptionTextmainphoto"/>
                      </w:pPr>
                    </w:p>
                  </w:txbxContent>
                </v:textbox>
                <w10:wrap anchorx="page" anchory="page"/>
              </v:shape>
            </w:pict>
          </mc:Fallback>
        </mc:AlternateContent>
      </w:r>
      <w:r w:rsidR="00A64279">
        <w:rPr>
          <w:noProof/>
        </w:rPr>
        <mc:AlternateContent>
          <mc:Choice Requires="wps">
            <w:drawing>
              <wp:anchor distT="0" distB="0" distL="114300" distR="114300" simplePos="0" relativeHeight="251635712" behindDoc="0" locked="0" layoutInCell="1" allowOverlap="1" wp14:anchorId="6BB220D9" wp14:editId="2BA31800">
                <wp:simplePos x="0" y="0"/>
                <wp:positionH relativeFrom="page">
                  <wp:posOffset>4965700</wp:posOffset>
                </wp:positionH>
                <wp:positionV relativeFrom="page">
                  <wp:posOffset>4454525</wp:posOffset>
                </wp:positionV>
                <wp:extent cx="2324100" cy="1291590"/>
                <wp:effectExtent l="3175" t="0" r="0" b="0"/>
                <wp:wrapNone/>
                <wp:docPr id="19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29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220D9" id="Text Box 9" o:spid="_x0000_s1037" type="#_x0000_t202" style="position:absolute;margin-left:391pt;margin-top:350.75pt;width:183pt;height:101.7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" filled="f" stroked="f">
                <v:textbox inset="0,0,0,0">
                  <w:txbxContent/>
                </v:textbox>
                <w10:wrap anchorx="page" anchory="page"/>
              </v:shape>
            </w:pict>
          </mc:Fallback>
        </mc:AlternateContent>
      </w:r>
      <w:r w:rsidR="00B676D9">
        <w:rPr>
          <w:noProof/>
        </w:rPr>
        <w:t xml:space="preserve">   </w:t>
      </w:r>
    </w:p>
    <w:p w:rsidR="00B676D9" w:rsidRPr="00B676D9" w:rsidRDefault="00C74E78" w:rsidP="00B676D9">
      <w:r>
        <w:rPr>
          <w:noProof/>
        </w:rPr>
        <mc:AlternateContent>
          <mc:Choice Requires="wps">
            <w:drawing>
              <wp:anchor distT="45720" distB="45720" distL="114300" distR="114300" simplePos="0" relativeHeight="251688960" behindDoc="0" locked="0" layoutInCell="1" allowOverlap="1" wp14:anchorId="06D19E29" wp14:editId="32AD35AE">
                <wp:simplePos x="0" y="0"/>
                <wp:positionH relativeFrom="column">
                  <wp:posOffset>5568950</wp:posOffset>
                </wp:positionH>
                <wp:positionV relativeFrom="paragraph">
                  <wp:posOffset>8890</wp:posOffset>
                </wp:positionV>
                <wp:extent cx="1139825" cy="622300"/>
                <wp:effectExtent l="0" t="0" r="22225" b="2540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622300"/>
                        </a:xfrm>
                        <a:prstGeom prst="rect">
                          <a:avLst/>
                        </a:prstGeom>
                        <a:solidFill>
                          <a:srgbClr val="FFFFFF"/>
                        </a:solidFill>
                        <a:ln w="9525">
                          <a:solidFill>
                            <a:schemeClr val="bg1">
                              <a:lumMod val="100000"/>
                              <a:lumOff val="0"/>
                            </a:schemeClr>
                          </a:solidFill>
                          <a:miter lim="800000"/>
                          <a:headEnd/>
                          <a:tailEnd/>
                        </a:ln>
                      </wps:spPr>
                      <wps:txbx>
                        <w:txbxContent>
                          <w:p w:rsidR="00A64279" w:rsidRDefault="00A64279" w:rsidP="00A64279">
                            <w:pPr>
                              <w:jc w:val="center"/>
                              <w:rPr>
                                <w:rFonts w:ascii="Monotype Corsiva" w:hAnsi="Monotype Corsiva"/>
                              </w:rPr>
                            </w:pPr>
                          </w:p>
                          <w:p w:rsidR="00A64279" w:rsidRPr="0031520C" w:rsidRDefault="00C74E78" w:rsidP="00A64279">
                            <w:pPr>
                              <w:jc w:val="center"/>
                              <w:rPr>
                                <w:rFonts w:ascii="Monotype Corsiva" w:hAnsi="Monotype Corsiva"/>
                                <w:color w:val="009900"/>
                                <w14:shadow w14:blurRad="38100" w14:dist="19050" w14:dir="2700000" w14:sx="100000" w14:sy="100000" w14:kx="0" w14:ky="0" w14:algn="tl">
                                  <w14:schemeClr w14:val="dk1">
                                    <w14:alpha w14:val="60000"/>
                                  </w14:schemeClr>
                                </w14:shadow>
                                <w14:textOutline w14:w="9525" w14:cap="flat" w14:cmpd="sng" w14:algn="ctr">
                                  <w14:solidFill>
                                    <w14:srgbClr w14:val="009900"/>
                                  </w14:solidFill>
                                  <w14:prstDash w14:val="solid"/>
                                  <w14:round/>
                                </w14:textOutline>
                              </w:rPr>
                            </w:pPr>
                            <w:r>
                              <w:rPr>
                                <w:rFonts w:ascii="Monotype Corsiva" w:hAnsi="Monotype Corsiva"/>
                                <w:color w:val="009900"/>
                                <w14:shadow w14:blurRad="38100" w14:dist="19050" w14:dir="2700000" w14:sx="100000" w14:sy="100000" w14:kx="0" w14:ky="0" w14:algn="tl">
                                  <w14:schemeClr w14:val="dk1">
                                    <w14:alpha w14:val="60000"/>
                                  </w14:schemeClr>
                                </w14:shadow>
                                <w14:textOutline w14:w="9525" w14:cap="flat" w14:cmpd="sng" w14:algn="ctr">
                                  <w14:solidFill>
                                    <w14:srgbClr w14:val="009900"/>
                                  </w14:solidFill>
                                  <w14:prstDash w14:val="solid"/>
                                  <w14:round/>
                                </w14:textOutline>
                              </w:rPr>
                              <w:t>Spring</w:t>
                            </w:r>
                            <w:r w:rsidR="00A35F3E" w:rsidRPr="0031520C">
                              <w:rPr>
                                <w:rFonts w:ascii="Monotype Corsiva" w:hAnsi="Monotype Corsiva"/>
                                <w:color w:val="009900"/>
                                <w14:shadow w14:blurRad="38100" w14:dist="19050" w14:dir="2700000" w14:sx="100000" w14:sy="100000" w14:kx="0" w14:ky="0" w14:algn="tl">
                                  <w14:schemeClr w14:val="dk1">
                                    <w14:alpha w14:val="60000"/>
                                  </w14:schemeClr>
                                </w14:shadow>
                                <w14:textOutline w14:w="9525" w14:cap="flat" w14:cmpd="sng" w14:algn="ctr">
                                  <w14:solidFill>
                                    <w14:srgbClr w14:val="009900"/>
                                  </w14:solidFill>
                                  <w14:prstDash w14:val="solid"/>
                                  <w14:round/>
                                </w14:textOutline>
                              </w:rPr>
                              <w:t>,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D19E29" id="_x0000_s1038" type="#_x0000_t202" style="position:absolute;margin-left:438.5pt;margin-top:.7pt;width:89.75pt;height:49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" strokecolor="white [3212]">
                <v:textbox>
                  <w:txbxContent>
                    <w:p w:rsidR="00A64279" w:rsidRDefault="00A64279" w:rsidP="00A64279">
                      <w:pPr>
                        <w:jc w:val="center"/>
                        <w:rPr>
                          <w:rFonts w:ascii="Monotype Corsiva" w:hAnsi="Monotype Corsiva"/>
                        </w:rPr>
                      </w:pPr>
                    </w:p>
                    <w:p w:rsidR="00A64279" w:rsidRPr="0031520C" w:rsidRDefault="00C74E78" w:rsidP="00A64279">
                      <w:pPr>
                        <w:jc w:val="center"/>
                        <w:rPr>
                          <w:rFonts w:ascii="Monotype Corsiva" w:hAnsi="Monotype Corsiva"/>
                          <w:color w:val="009900"/>
                          <w14:shadow w14:blurRad="38100" w14:dist="19050" w14:dir="2700000" w14:sx="100000" w14:sy="100000" w14:kx="0" w14:ky="0" w14:algn="tl">
                            <w14:schemeClr w14:val="dk1">
                              <w14:alpha w14:val="60000"/>
                            </w14:schemeClr>
                          </w14:shadow>
                          <w14:textOutline w14:w="9525" w14:cap="flat" w14:cmpd="sng" w14:algn="ctr">
                            <w14:solidFill>
                              <w14:srgbClr w14:val="009900"/>
                            </w14:solidFill>
                            <w14:prstDash w14:val="solid"/>
                            <w14:round/>
                          </w14:textOutline>
                        </w:rPr>
                      </w:pPr>
                      <w:r>
                        <w:rPr>
                          <w:rFonts w:ascii="Monotype Corsiva" w:hAnsi="Monotype Corsiva"/>
                          <w:color w:val="009900"/>
                          <w14:shadow w14:blurRad="38100" w14:dist="19050" w14:dir="2700000" w14:sx="100000" w14:sy="100000" w14:kx="0" w14:ky="0" w14:algn="tl">
                            <w14:schemeClr w14:val="dk1">
                              <w14:alpha w14:val="60000"/>
                            </w14:schemeClr>
                          </w14:shadow>
                          <w14:textOutline w14:w="9525" w14:cap="flat" w14:cmpd="sng" w14:algn="ctr">
                            <w14:solidFill>
                              <w14:srgbClr w14:val="009900"/>
                            </w14:solidFill>
                            <w14:prstDash w14:val="solid"/>
                            <w14:round/>
                          </w14:textOutline>
                        </w:rPr>
                        <w:t>Spring</w:t>
                      </w:r>
                      <w:r w:rsidR="00A35F3E" w:rsidRPr="0031520C">
                        <w:rPr>
                          <w:rFonts w:ascii="Monotype Corsiva" w:hAnsi="Monotype Corsiva"/>
                          <w:color w:val="009900"/>
                          <w14:shadow w14:blurRad="38100" w14:dist="19050" w14:dir="2700000" w14:sx="100000" w14:sy="100000" w14:kx="0" w14:ky="0" w14:algn="tl">
                            <w14:schemeClr w14:val="dk1">
                              <w14:alpha w14:val="60000"/>
                            </w14:schemeClr>
                          </w14:shadow>
                          <w14:textOutline w14:w="9525" w14:cap="flat" w14:cmpd="sng" w14:algn="ctr">
                            <w14:solidFill>
                              <w14:srgbClr w14:val="009900"/>
                            </w14:solidFill>
                            <w14:prstDash w14:val="solid"/>
                            <w14:round/>
                          </w14:textOutline>
                        </w:rPr>
                        <w:t>, 2019</w:t>
                      </w:r>
                    </w:p>
                  </w:txbxContent>
                </v:textbox>
                <w10:wrap type="square"/>
              </v:shape>
            </w:pict>
          </mc:Fallback>
        </mc:AlternateContent>
      </w:r>
      <w:r w:rsidR="00AF2B77">
        <w:rPr>
          <w:noProof/>
        </w:rPr>
        <mc:AlternateContent>
          <mc:Choice Requires="wps">
            <w:drawing>
              <wp:anchor distT="0" distB="0" distL="114300" distR="114300" simplePos="0" relativeHeight="251629568" behindDoc="0" locked="0" layoutInCell="1" allowOverlap="1" wp14:anchorId="73F050A1" wp14:editId="655218F9">
                <wp:simplePos x="0" y="0"/>
                <wp:positionH relativeFrom="page">
                  <wp:posOffset>2543175</wp:posOffset>
                </wp:positionH>
                <wp:positionV relativeFrom="page">
                  <wp:posOffset>635000</wp:posOffset>
                </wp:positionV>
                <wp:extent cx="3307080" cy="860425"/>
                <wp:effectExtent l="0" t="0" r="7620" b="15875"/>
                <wp:wrapNone/>
                <wp:docPr id="2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86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B44E9" w:rsidRPr="003906D7" w:rsidRDefault="00C74E78" w:rsidP="0066607B">
                            <w:pPr>
                              <w:pStyle w:val="Masthead"/>
                              <w:rPr>
                                <w:rFonts w:ascii="Monotype Corsiva" w:hAnsi="Monotype Corsiva"/>
                                <w:color w:val="002060"/>
                                <w:sz w:val="48"/>
                                <w:szCs w:val="48"/>
                              </w:rPr>
                            </w:pPr>
                            <w:r>
                              <w:rPr>
                                <w:rFonts w:ascii="Monotype Corsiva" w:hAnsi="Monotype Corsiva"/>
                                <w:color w:val="002060"/>
                                <w:sz w:val="48"/>
                                <w:szCs w:val="48"/>
                              </w:rPr>
                              <w:t>Gloria Dimon</w:t>
                            </w:r>
                            <w:r w:rsidR="00A64279" w:rsidRPr="003906D7">
                              <w:rPr>
                                <w:rFonts w:ascii="Monotype Corsiva" w:hAnsi="Monotype Corsiva"/>
                                <w:color w:val="002060"/>
                                <w:sz w:val="48"/>
                                <w:szCs w:val="48"/>
                              </w:rPr>
                              <w:t xml:space="preserve">, </w:t>
                            </w:r>
                            <w:r>
                              <w:rPr>
                                <w:rFonts w:ascii="Monotype Corsiva" w:hAnsi="Monotype Corsiva"/>
                                <w:color w:val="002060"/>
                                <w:sz w:val="48"/>
                                <w:szCs w:val="48"/>
                              </w:rPr>
                              <w:t xml:space="preserve">CEA </w:t>
                            </w:r>
                            <w:r w:rsidR="00F83113" w:rsidRPr="003906D7">
                              <w:rPr>
                                <w:rFonts w:ascii="Monotype Corsiva" w:hAnsi="Monotype Corsiva"/>
                                <w:color w:val="002060"/>
                                <w:sz w:val="48"/>
                                <w:szCs w:val="48"/>
                              </w:rPr>
                              <w:t>UniServ</w:t>
                            </w:r>
                            <w:r w:rsidR="00A64279" w:rsidRPr="003906D7">
                              <w:rPr>
                                <w:rFonts w:ascii="Monotype Corsiva" w:hAnsi="Monotype Corsiva"/>
                                <w:color w:val="002060"/>
                                <w:sz w:val="48"/>
                                <w:szCs w:val="48"/>
                              </w:rPr>
                              <w:t xml:space="preserve"> Rep</w:t>
                            </w:r>
                            <w:r>
                              <w:rPr>
                                <w:rFonts w:ascii="Monotype Corsiva" w:hAnsi="Monotype Corsiva"/>
                                <w:color w:val="002060"/>
                                <w:sz w:val="48"/>
                                <w:szCs w:val="48"/>
                              </w:rPr>
                              <w:t>resentative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050A1" id="_x0000_s1039" type="#_x0000_t202" style="position:absolute;margin-left:200.25pt;margin-top:50pt;width:260.4pt;height:67.7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" filled="f" stroked="f" strokecolor="white">
                <v:textbox inset="0,0,0,0">
                  <w:txbxContent>
                    <w:p w:rsidR="003B44E9" w:rsidRPr="003906D7" w:rsidRDefault="00C74E78" w:rsidP="0066607B">
                      <w:pPr>
                        <w:pStyle w:val="Masthead"/>
                        <w:rPr>
                          <w:rFonts w:ascii="Monotype Corsiva" w:hAnsi="Monotype Corsiva"/>
                          <w:color w:val="002060"/>
                          <w:sz w:val="48"/>
                          <w:szCs w:val="48"/>
                        </w:rPr>
                      </w:pPr>
                      <w:r>
                        <w:rPr>
                          <w:rFonts w:ascii="Monotype Corsiva" w:hAnsi="Monotype Corsiva"/>
                          <w:color w:val="002060"/>
                          <w:sz w:val="48"/>
                          <w:szCs w:val="48"/>
                        </w:rPr>
                        <w:t>Gloria Dimon</w:t>
                      </w:r>
                      <w:r w:rsidR="00A64279" w:rsidRPr="003906D7">
                        <w:rPr>
                          <w:rFonts w:ascii="Monotype Corsiva" w:hAnsi="Monotype Corsiva"/>
                          <w:color w:val="002060"/>
                          <w:sz w:val="48"/>
                          <w:szCs w:val="48"/>
                        </w:rPr>
                        <w:t xml:space="preserve">, </w:t>
                      </w:r>
                      <w:r>
                        <w:rPr>
                          <w:rFonts w:ascii="Monotype Corsiva" w:hAnsi="Monotype Corsiva"/>
                          <w:color w:val="002060"/>
                          <w:sz w:val="48"/>
                          <w:szCs w:val="48"/>
                        </w:rPr>
                        <w:t xml:space="preserve">CEA </w:t>
                      </w:r>
                      <w:r w:rsidR="00F83113" w:rsidRPr="003906D7">
                        <w:rPr>
                          <w:rFonts w:ascii="Monotype Corsiva" w:hAnsi="Monotype Corsiva"/>
                          <w:color w:val="002060"/>
                          <w:sz w:val="48"/>
                          <w:szCs w:val="48"/>
                        </w:rPr>
                        <w:t>UniServ</w:t>
                      </w:r>
                      <w:r w:rsidR="00A64279" w:rsidRPr="003906D7">
                        <w:rPr>
                          <w:rFonts w:ascii="Monotype Corsiva" w:hAnsi="Monotype Corsiva"/>
                          <w:color w:val="002060"/>
                          <w:sz w:val="48"/>
                          <w:szCs w:val="48"/>
                        </w:rPr>
                        <w:t xml:space="preserve"> Rep</w:t>
                      </w:r>
                      <w:r>
                        <w:rPr>
                          <w:rFonts w:ascii="Monotype Corsiva" w:hAnsi="Monotype Corsiva"/>
                          <w:color w:val="002060"/>
                          <w:sz w:val="48"/>
                          <w:szCs w:val="48"/>
                        </w:rPr>
                        <w:t>resentative</w:t>
                      </w:r>
                    </w:p>
                  </w:txbxContent>
                </v:textbox>
                <w10:wrap anchorx="page" anchory="page"/>
              </v:shape>
            </w:pict>
          </mc:Fallback>
        </mc:AlternateContent>
      </w:r>
    </w:p>
    <w:p w:rsidR="00B676D9" w:rsidRPr="00B676D9" w:rsidRDefault="00B676D9" w:rsidP="00B676D9"/>
    <w:p w:rsidR="00B676D9" w:rsidRPr="00B676D9" w:rsidRDefault="00574233" w:rsidP="00B676D9">
      <w:r>
        <w:rPr>
          <w:noProof/>
        </w:rPr>
        <mc:AlternateContent>
          <mc:Choice Requires="wps">
            <w:drawing>
              <wp:anchor distT="0" distB="0" distL="114300" distR="114300" simplePos="0" relativeHeight="251639808" behindDoc="1" locked="0" layoutInCell="1" allowOverlap="1" wp14:anchorId="1B80FCD1" wp14:editId="3E6F99D5">
                <wp:simplePos x="0" y="0"/>
                <wp:positionH relativeFrom="margin">
                  <wp:align>left</wp:align>
                </wp:positionH>
                <wp:positionV relativeFrom="margin">
                  <wp:posOffset>533400</wp:posOffset>
                </wp:positionV>
                <wp:extent cx="1733550" cy="1170940"/>
                <wp:effectExtent l="0" t="0" r="0" b="0"/>
                <wp:wrapNone/>
                <wp:docPr id="2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170940"/>
                        </a:xfrm>
                        <a:prstGeom prst="rect">
                          <a:avLst/>
                        </a:prstGeom>
                        <a:solidFill>
                          <a:srgbClr val="C92179"/>
                        </a:solidFill>
                        <a:ln>
                          <a:noFill/>
                        </a:ln>
                        <a:extLst/>
                      </wps:spPr>
                      <wps:txbx>
                        <w:txbxContent>
                          <w:p w:rsidR="003B44E9" w:rsidRPr="000052DD" w:rsidRDefault="003B44E9" w:rsidP="00543676">
                            <w:pPr>
                              <w:shd w:val="clear" w:color="auto" w:fill="FFFFFF" w:themeFill="background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0FCD1" id="Text Box 13" o:spid="_x0000_s1040" type="#_x0000_t202" style="position:absolute;margin-left:0;margin-top:42pt;width:136.5pt;height:92.2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" fillcolor="#c92179" stroked="f">
                <v:textbox inset="0,0,0,0">
                  <w:txbxContent>
                    <w:p w:rsidR="003B44E9" w:rsidRPr="000052DD" w:rsidRDefault="003B44E9" w:rsidP="00543676">
                      <w:pPr>
                        <w:shd w:val="clear" w:color="auto" w:fill="FFFFFF" w:themeFill="background1"/>
                      </w:pPr>
                    </w:p>
                  </w:txbxContent>
                </v:textbox>
                <w10:wrap anchorx="margin" anchory="margin"/>
              </v:shape>
            </w:pict>
          </mc:Fallback>
        </mc:AlternateContent>
      </w:r>
    </w:p>
    <w:p w:rsidR="00B676D9" w:rsidRDefault="00B676D9"/>
    <w:p w:rsidR="00315B7E" w:rsidRDefault="00502803">
      <w:r w:rsidRPr="00590E60">
        <w:rPr>
          <w:noProof/>
        </w:rPr>
        <mc:AlternateContent>
          <mc:Choice Requires="wps">
            <w:drawing>
              <wp:anchor distT="45720" distB="45720" distL="114300" distR="114300" simplePos="0" relativeHeight="251713536" behindDoc="0" locked="0" layoutInCell="1" allowOverlap="1" wp14:anchorId="68BC8155" wp14:editId="22BA8D7F">
                <wp:simplePos x="0" y="0"/>
                <wp:positionH relativeFrom="margin">
                  <wp:posOffset>95250</wp:posOffset>
                </wp:positionH>
                <wp:positionV relativeFrom="paragraph">
                  <wp:posOffset>6873875</wp:posOffset>
                </wp:positionV>
                <wp:extent cx="1571625" cy="1365250"/>
                <wp:effectExtent l="0" t="0" r="28575" b="25400"/>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365250"/>
                        </a:xfrm>
                        <a:prstGeom prst="rect">
                          <a:avLst/>
                        </a:prstGeom>
                        <a:solidFill>
                          <a:srgbClr val="FFFFFF"/>
                        </a:solidFill>
                        <a:ln w="9525">
                          <a:solidFill>
                            <a:srgbClr val="000000"/>
                          </a:solidFill>
                          <a:miter lim="800000"/>
                          <a:headEnd/>
                          <a:tailEnd/>
                        </a:ln>
                      </wps:spPr>
                      <wps:txbx>
                        <w:txbxContent>
                          <w:p w:rsidR="00006A78" w:rsidRDefault="00502803">
                            <w:r>
                              <w:t>SPOTLIGHT ON – Madison, Clinton, Region 4, and Region 13 for completing all of the new CEA membership forms!  Great job!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C8155" id="_x0000_s1041" type="#_x0000_t202" style="position:absolute;margin-left:7.5pt;margin-top:541.25pt;width:123.75pt;height:107.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">
                <v:textbox>
                  <w:txbxContent>
                    <w:p w:rsidR="00006A78" w:rsidRDefault="00502803">
                      <w:r>
                        <w:t>SPOTLIGHT ON – Madison, Clinton, Region 4, and Region 13 for completing all of the new CEA membership forms!  Great job!</w:t>
                      </w:r>
                    </w:p>
                  </w:txbxContent>
                </v:textbox>
                <w10:wrap type="square" anchorx="margin"/>
              </v:shape>
            </w:pict>
          </mc:Fallback>
        </mc:AlternateContent>
      </w:r>
      <w:r w:rsidR="0031520C" w:rsidRPr="00590E60">
        <w:rPr>
          <w:noProof/>
        </w:rPr>
        <mc:AlternateContent>
          <mc:Choice Requires="wps">
            <w:drawing>
              <wp:anchor distT="0" distB="0" distL="114300" distR="114300" simplePos="0" relativeHeight="251642880" behindDoc="0" locked="0" layoutInCell="1" allowOverlap="1" wp14:anchorId="473C500A" wp14:editId="6FD75B02">
                <wp:simplePos x="0" y="0"/>
                <wp:positionH relativeFrom="page">
                  <wp:posOffset>5634859</wp:posOffset>
                </wp:positionH>
                <wp:positionV relativeFrom="page">
                  <wp:posOffset>1765738</wp:posOffset>
                </wp:positionV>
                <wp:extent cx="2088931" cy="1381125"/>
                <wp:effectExtent l="0" t="0" r="6985" b="9525"/>
                <wp:wrapNone/>
                <wp:docPr id="2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931"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818" w:rsidRDefault="007E6818" w:rsidP="00CA0C09">
                            <w:pPr>
                              <w:pStyle w:val="RedTextBold"/>
                              <w:rPr>
                                <w:color w:val="7030A0"/>
                              </w:rPr>
                            </w:pPr>
                          </w:p>
                          <w:p w:rsidR="007E6818" w:rsidRPr="0031520C" w:rsidRDefault="007E6818" w:rsidP="00CA0C09">
                            <w:pPr>
                              <w:pStyle w:val="RedTextBold"/>
                              <w:rPr>
                                <w:color w:val="7030A0"/>
                                <w:sz w:val="18"/>
                                <w:szCs w:val="18"/>
                              </w:rPr>
                            </w:pPr>
                          </w:p>
                          <w:p w:rsidR="003B44E9" w:rsidRPr="0031520C" w:rsidRDefault="003B44E9" w:rsidP="00B718C4">
                            <w:pPr>
                              <w:pStyle w:val="RedTextBold"/>
                              <w:jc w:val="center"/>
                              <w:rPr>
                                <w:color w:val="00B050"/>
                                <w:sz w:val="18"/>
                                <w:szCs w:val="18"/>
                                <w14:textOutline w14:w="9525" w14:cap="rnd" w14:cmpd="sng" w14:algn="ctr">
                                  <w14:solidFill>
                                    <w14:srgbClr w14:val="009900"/>
                                  </w14:solidFill>
                                  <w14:prstDash w14:val="solid"/>
                                  <w14:bevel/>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C500A" id="Text Box 30" o:spid="_x0000_s1042" type="#_x0000_t202" style="position:absolute;margin-left:443.7pt;margin-top:139.05pt;width:164.5pt;height:108.7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" filled="f" stroked="f">
                <v:textbox inset="0,0,0,0">
                  <w:txbxContent>
                    <w:p w:rsidR="007E6818" w:rsidRDefault="007E6818" w:rsidP="00CA0C09">
                      <w:pPr>
                        <w:pStyle w:val="RedTextBold"/>
                        <w:rPr>
                          <w:color w:val="7030A0"/>
                        </w:rPr>
                      </w:pPr>
                    </w:p>
                    <w:p w:rsidR="007E6818" w:rsidRPr="0031520C" w:rsidRDefault="007E6818" w:rsidP="00CA0C09">
                      <w:pPr>
                        <w:pStyle w:val="RedTextBold"/>
                        <w:rPr>
                          <w:color w:val="7030A0"/>
                          <w:sz w:val="18"/>
                          <w:szCs w:val="18"/>
                        </w:rPr>
                      </w:pPr>
                    </w:p>
                    <w:p w:rsidR="003B44E9" w:rsidRPr="0031520C" w:rsidRDefault="003B44E9" w:rsidP="00B718C4">
                      <w:pPr>
                        <w:pStyle w:val="RedTextBold"/>
                        <w:jc w:val="center"/>
                        <w:rPr>
                          <w:color w:val="00B050"/>
                          <w:sz w:val="18"/>
                          <w:szCs w:val="18"/>
                          <w14:textOutline w14:w="9525" w14:cap="rnd" w14:cmpd="sng" w14:algn="ctr">
                            <w14:solidFill>
                              <w14:srgbClr w14:val="009900"/>
                            </w14:solidFill>
                            <w14:prstDash w14:val="solid"/>
                            <w14:bevel/>
                          </w14:textOutline>
                        </w:rPr>
                      </w:pPr>
                    </w:p>
                  </w:txbxContent>
                </v:textbox>
                <w10:wrap anchorx="page" anchory="page"/>
              </v:shape>
            </w:pict>
          </mc:Fallback>
        </mc:AlternateContent>
      </w:r>
      <w:r w:rsidR="00B56182" w:rsidRPr="00590E60">
        <w:rPr>
          <w:noProof/>
        </w:rPr>
        <mc:AlternateContent>
          <mc:Choice Requires="wps">
            <w:drawing>
              <wp:anchor distT="0" distB="0" distL="114300" distR="114300" simplePos="0" relativeHeight="251708416" behindDoc="0" locked="0" layoutInCell="1" allowOverlap="1" wp14:anchorId="33CB5197" wp14:editId="1A05DD0F">
                <wp:simplePos x="0" y="0"/>
                <wp:positionH relativeFrom="margin">
                  <wp:posOffset>1936750</wp:posOffset>
                </wp:positionH>
                <wp:positionV relativeFrom="paragraph">
                  <wp:posOffset>165100</wp:posOffset>
                </wp:positionV>
                <wp:extent cx="3238500" cy="2540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238500" cy="254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6818" w:rsidRDefault="007E6818"/>
                          <w:p w:rsidR="007E6818" w:rsidRDefault="00B56182">
                            <w:r>
                              <w:rPr>
                                <w:noProof/>
                              </w:rPr>
                              <w:drawing>
                                <wp:inline distT="0" distB="0" distL="0" distR="0" wp14:anchorId="78E44D4F" wp14:editId="6976CC3A">
                                  <wp:extent cx="2972427" cy="1689100"/>
                                  <wp:effectExtent l="0" t="0" r="0" b="6350"/>
                                  <wp:docPr id="14" name="Picture 14" descr="Image result for connecticut legisl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onnecticut legisla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8671" cy="1698331"/>
                                          </a:xfrm>
                                          <a:prstGeom prst="rect">
                                            <a:avLst/>
                                          </a:prstGeom>
                                          <a:noFill/>
                                          <a:ln>
                                            <a:noFill/>
                                          </a:ln>
                                        </pic:spPr>
                                      </pic:pic>
                                    </a:graphicData>
                                  </a:graphic>
                                </wp:inline>
                              </w:drawing>
                            </w:r>
                          </w:p>
                          <w:p w:rsidR="00CE51E0" w:rsidRDefault="00CE51E0"/>
                          <w:p w:rsidR="001E3F03" w:rsidRDefault="001E3F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B5197" id="Text Box 7" o:spid="_x0000_s1043" type="#_x0000_t202" style="position:absolute;margin-left:152.5pt;margin-top:13pt;width:255pt;height:200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" fillcolor="white [3201]" stroked="f" strokeweight=".5pt">
                <v:textbox>
                  <w:txbxContent>
                    <w:p w:rsidR="007E6818" w:rsidRDefault="007E6818"/>
                    <w:p w:rsidR="007E6818" w:rsidRDefault="00B56182">
                      <w:r>
                        <w:rPr>
                          <w:noProof/>
                        </w:rPr>
                        <w:drawing>
                          <wp:inline distT="0" distB="0" distL="0" distR="0" wp14:anchorId="78E44D4F" wp14:editId="6976CC3A">
                            <wp:extent cx="2972427" cy="1689100"/>
                            <wp:effectExtent l="0" t="0" r="0" b="6350"/>
                            <wp:docPr id="14" name="Picture 14" descr="Image result for connecticut legisl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onnecticut legisla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8671" cy="1698331"/>
                                    </a:xfrm>
                                    <a:prstGeom prst="rect">
                                      <a:avLst/>
                                    </a:prstGeom>
                                    <a:noFill/>
                                    <a:ln>
                                      <a:noFill/>
                                    </a:ln>
                                  </pic:spPr>
                                </pic:pic>
                              </a:graphicData>
                            </a:graphic>
                          </wp:inline>
                        </w:drawing>
                      </w:r>
                    </w:p>
                    <w:p w:rsidR="00CE51E0" w:rsidRDefault="00CE51E0"/>
                    <w:p w:rsidR="001E3F03" w:rsidRDefault="001E3F03"/>
                  </w:txbxContent>
                </v:textbox>
                <w10:wrap anchorx="margin"/>
              </v:shape>
            </w:pict>
          </mc:Fallback>
        </mc:AlternateContent>
      </w:r>
      <w:r w:rsidR="008F7191" w:rsidRPr="00590E60">
        <w:rPr>
          <w:noProof/>
        </w:rPr>
        <mc:AlternateContent>
          <mc:Choice Requires="wps">
            <w:drawing>
              <wp:anchor distT="45720" distB="45720" distL="114300" distR="114300" simplePos="0" relativeHeight="251718656" behindDoc="0" locked="0" layoutInCell="1" allowOverlap="1" wp14:anchorId="6DFE3BB3" wp14:editId="4D452528">
                <wp:simplePos x="0" y="0"/>
                <wp:positionH relativeFrom="margin">
                  <wp:posOffset>2038350</wp:posOffset>
                </wp:positionH>
                <wp:positionV relativeFrom="paragraph">
                  <wp:posOffset>2362200</wp:posOffset>
                </wp:positionV>
                <wp:extent cx="4914900" cy="56261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5626100"/>
                        </a:xfrm>
                        <a:prstGeom prst="rect">
                          <a:avLst/>
                        </a:prstGeom>
                        <a:solidFill>
                          <a:srgbClr val="FFFFFF"/>
                        </a:solidFill>
                        <a:ln w="9525">
                          <a:noFill/>
                          <a:miter lim="800000"/>
                          <a:headEnd/>
                          <a:tailEnd/>
                        </a:ln>
                      </wps:spPr>
                      <wps:txbx>
                        <w:txbxContent>
                          <w:p w:rsidR="00CA0C09" w:rsidRPr="00867690" w:rsidRDefault="00B56182" w:rsidP="00CA0C09">
                            <w:pPr>
                              <w:pStyle w:val="ArticleHeading"/>
                              <w:rPr>
                                <w:color w:val="4A5242" w:themeColor="accent6" w:themeShade="80"/>
                                <w:sz w:val="44"/>
                                <w:szCs w:val="44"/>
                              </w:rPr>
                            </w:pPr>
                            <w:r>
                              <w:rPr>
                                <w:color w:val="4A5242" w:themeColor="accent6" w:themeShade="80"/>
                                <w:sz w:val="44"/>
                                <w:szCs w:val="44"/>
                              </w:rPr>
                              <w:t>Connecticut Legislative Session is in Action!</w:t>
                            </w:r>
                          </w:p>
                          <w:p w:rsidR="00CA0C09" w:rsidRDefault="00CA0C09"/>
                          <w:p w:rsidR="00B56182" w:rsidRDefault="00B56182">
                            <w:r>
                              <w:tab/>
                              <w:t>The Connecticut Legislature is in full swing and taking up many issues that potentially have a huge impact on you and your teaching.  CEA is working on these every day but the most effective impact comes from legislators hearing directly from their constituents.  That’s you!  Here are some of the most hot button issues being discussed:</w:t>
                            </w:r>
                          </w:p>
                          <w:p w:rsidR="00B56182" w:rsidRDefault="00B56182" w:rsidP="00B56182">
                            <w:pPr>
                              <w:pStyle w:val="Default"/>
                            </w:pPr>
                          </w:p>
                          <w:p w:rsidR="00B56182" w:rsidRDefault="00B56182" w:rsidP="00B56182">
                            <w:pPr>
                              <w:pStyle w:val="Default"/>
                              <w:rPr>
                                <w:sz w:val="22"/>
                                <w:szCs w:val="22"/>
                              </w:rPr>
                            </w:pPr>
                            <w:r>
                              <w:rPr>
                                <w:b/>
                                <w:bCs/>
                                <w:sz w:val="23"/>
                                <w:szCs w:val="23"/>
                              </w:rPr>
                              <w:t>Retirement</w:t>
                            </w:r>
                            <w:r>
                              <w:rPr>
                                <w:b/>
                                <w:bCs/>
                                <w:sz w:val="22"/>
                                <w:szCs w:val="22"/>
                              </w:rPr>
                              <w:t xml:space="preserve">: </w:t>
                            </w:r>
                            <w:r w:rsidRPr="00B56182">
                              <w:rPr>
                                <w:bCs/>
                                <w:sz w:val="22"/>
                                <w:szCs w:val="22"/>
                              </w:rPr>
                              <w:t>We want to p</w:t>
                            </w:r>
                            <w:r w:rsidRPr="00B56182">
                              <w:rPr>
                                <w:sz w:val="22"/>
                                <w:szCs w:val="22"/>
                              </w:rPr>
                              <w:t>rotect</w:t>
                            </w:r>
                            <w:r>
                              <w:rPr>
                                <w:sz w:val="22"/>
                                <w:szCs w:val="22"/>
                              </w:rPr>
                              <w:t xml:space="preserve"> the funding and defined benefit structure for current retirees as well as active and future teachers, not to mention repealing the 1% additional contribution!</w:t>
                            </w:r>
                          </w:p>
                          <w:p w:rsidR="00B56182" w:rsidRDefault="00B56182" w:rsidP="00B56182">
                            <w:pPr>
                              <w:pStyle w:val="Default"/>
                            </w:pPr>
                            <w:r>
                              <w:t xml:space="preserve"> </w:t>
                            </w:r>
                          </w:p>
                          <w:p w:rsidR="00B56182" w:rsidRDefault="00B56182" w:rsidP="00B56182">
                            <w:pPr>
                              <w:pStyle w:val="Default"/>
                              <w:rPr>
                                <w:b/>
                                <w:bCs/>
                                <w:sz w:val="22"/>
                                <w:szCs w:val="22"/>
                              </w:rPr>
                            </w:pPr>
                            <w:r>
                              <w:rPr>
                                <w:b/>
                                <w:bCs/>
                                <w:sz w:val="23"/>
                                <w:szCs w:val="23"/>
                              </w:rPr>
                              <w:t xml:space="preserve">Safe Learning Environment: </w:t>
                            </w:r>
                            <w:r>
                              <w:rPr>
                                <w:sz w:val="22"/>
                                <w:szCs w:val="22"/>
                              </w:rPr>
                              <w:t xml:space="preserve">Protect teachers and students from physical harm and trauma resulting from violent student behavior; provide non-punitive services to help aggressive students. The bill </w:t>
                            </w:r>
                            <w:r w:rsidRPr="00B56182">
                              <w:rPr>
                                <w:bCs/>
                                <w:sz w:val="22"/>
                                <w:szCs w:val="22"/>
                              </w:rPr>
                              <w:t>requires local boards to be notified of incidents and responses, and for schools to have plans for helping students who have been removed from class for violent behavior.</w:t>
                            </w:r>
                            <w:r>
                              <w:rPr>
                                <w:b/>
                                <w:bCs/>
                                <w:sz w:val="22"/>
                                <w:szCs w:val="22"/>
                              </w:rPr>
                              <w:t xml:space="preserve"> </w:t>
                            </w:r>
                          </w:p>
                          <w:p w:rsidR="00B56182" w:rsidRDefault="00B56182" w:rsidP="00B56182">
                            <w:pPr>
                              <w:pStyle w:val="Default"/>
                              <w:rPr>
                                <w:b/>
                                <w:bCs/>
                                <w:sz w:val="22"/>
                                <w:szCs w:val="22"/>
                              </w:rPr>
                            </w:pPr>
                          </w:p>
                          <w:p w:rsidR="00B56182" w:rsidRDefault="00B56182" w:rsidP="00B56182">
                            <w:pPr>
                              <w:pStyle w:val="Default"/>
                              <w:rPr>
                                <w:bCs/>
                                <w:sz w:val="22"/>
                                <w:szCs w:val="22"/>
                              </w:rPr>
                            </w:pPr>
                            <w:r>
                              <w:rPr>
                                <w:b/>
                                <w:bCs/>
                                <w:sz w:val="22"/>
                                <w:szCs w:val="22"/>
                              </w:rPr>
                              <w:t xml:space="preserve">FMLA Changes:  </w:t>
                            </w:r>
                            <w:r>
                              <w:rPr>
                                <w:bCs/>
                                <w:sz w:val="22"/>
                                <w:szCs w:val="22"/>
                              </w:rPr>
                              <w:t xml:space="preserve">The legislature is attempting a bill that would have teachers eligible for $1,000 a week of paid leave while they are on FMLA leave, but only if they pay an additional required .5% of their salary.  This would be very detrimental to many of you who have a much better benefit in your contracts already.  </w:t>
                            </w:r>
                          </w:p>
                          <w:p w:rsidR="00B56182" w:rsidRDefault="00B56182" w:rsidP="00B56182">
                            <w:pPr>
                              <w:pStyle w:val="Default"/>
                              <w:rPr>
                                <w:bCs/>
                                <w:sz w:val="22"/>
                                <w:szCs w:val="22"/>
                              </w:rPr>
                            </w:pPr>
                          </w:p>
                          <w:p w:rsidR="004D79A2" w:rsidRDefault="004D79A2" w:rsidP="00B56182">
                            <w:pPr>
                              <w:pStyle w:val="Default"/>
                              <w:rPr>
                                <w:bCs/>
                                <w:sz w:val="22"/>
                                <w:szCs w:val="22"/>
                              </w:rPr>
                            </w:pPr>
                            <w:r>
                              <w:rPr>
                                <w:bCs/>
                                <w:sz w:val="22"/>
                                <w:szCs w:val="22"/>
                              </w:rPr>
                              <w:t>If any of these issues mean anything to you I highly encourage you to call you legislators NOW as they are voting on them as we speak.  Make your voice heard!</w:t>
                            </w:r>
                          </w:p>
                          <w:p w:rsidR="00B56182" w:rsidRPr="00B56182" w:rsidRDefault="00B56182" w:rsidP="00B56182">
                            <w:pPr>
                              <w:pStyle w:val="Default"/>
                              <w:rPr>
                                <w:sz w:val="23"/>
                                <w:szCs w:val="23"/>
                              </w:rPr>
                            </w:pPr>
                          </w:p>
                          <w:p w:rsidR="00B56182" w:rsidRDefault="00B56182" w:rsidP="00B56182">
                            <w:pPr>
                              <w:pStyle w:val="Default"/>
                              <w:spacing w:after="137"/>
                              <w:rPr>
                                <w:sz w:val="23"/>
                                <w:szCs w:val="23"/>
                              </w:rPr>
                            </w:pPr>
                            <w:r>
                              <w:rPr>
                                <w:sz w:val="23"/>
                                <w:szCs w:val="23"/>
                              </w:rPr>
                              <w:t xml:space="preserve"> </w:t>
                            </w:r>
                          </w:p>
                          <w:p w:rsidR="00B56182" w:rsidRPr="007E6818" w:rsidRDefault="00B561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E3BB3" id="_x0000_s1044" type="#_x0000_t202" style="position:absolute;margin-left:160.5pt;margin-top:186pt;width:387pt;height:443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" stroked="f">
                <v:textbox>
                  <w:txbxContent>
                    <w:p w:rsidR="00CA0C09" w:rsidRPr="00867690" w:rsidRDefault="00B56182" w:rsidP="00CA0C09">
                      <w:pPr>
                        <w:pStyle w:val="ArticleHeading"/>
                        <w:rPr>
                          <w:color w:val="4A5242" w:themeColor="accent6" w:themeShade="80"/>
                          <w:sz w:val="44"/>
                          <w:szCs w:val="44"/>
                        </w:rPr>
                      </w:pPr>
                      <w:r>
                        <w:rPr>
                          <w:color w:val="4A5242" w:themeColor="accent6" w:themeShade="80"/>
                          <w:sz w:val="44"/>
                          <w:szCs w:val="44"/>
                        </w:rPr>
                        <w:t>Connecticut Legislative Session is in Action!</w:t>
                      </w:r>
                    </w:p>
                    <w:p w:rsidR="00CA0C09" w:rsidRDefault="00CA0C09"/>
                    <w:p w:rsidR="00B56182" w:rsidRDefault="00B56182">
                      <w:r>
                        <w:tab/>
                        <w:t>The Connecticut Legislature is in full swing and taking up many issues that potentially have a huge impact on you and your teaching.  CEA is working on these every day but the most effective impact comes from legislators hearing directly from their constituents.  That’s you!  Here are some of the most hot button issues being discussed:</w:t>
                      </w:r>
                    </w:p>
                    <w:p w:rsidR="00B56182" w:rsidRDefault="00B56182" w:rsidP="00B56182">
                      <w:pPr>
                        <w:pStyle w:val="Default"/>
                      </w:pPr>
                    </w:p>
                    <w:p w:rsidR="00B56182" w:rsidRDefault="00B56182" w:rsidP="00B56182">
                      <w:pPr>
                        <w:pStyle w:val="Default"/>
                        <w:rPr>
                          <w:sz w:val="22"/>
                          <w:szCs w:val="22"/>
                        </w:rPr>
                      </w:pPr>
                      <w:r>
                        <w:rPr>
                          <w:b/>
                          <w:bCs/>
                          <w:sz w:val="23"/>
                          <w:szCs w:val="23"/>
                        </w:rPr>
                        <w:t>Retirement</w:t>
                      </w:r>
                      <w:r>
                        <w:rPr>
                          <w:b/>
                          <w:bCs/>
                          <w:sz w:val="22"/>
                          <w:szCs w:val="22"/>
                        </w:rPr>
                        <w:t xml:space="preserve">: </w:t>
                      </w:r>
                      <w:r w:rsidRPr="00B56182">
                        <w:rPr>
                          <w:bCs/>
                          <w:sz w:val="22"/>
                          <w:szCs w:val="22"/>
                        </w:rPr>
                        <w:t>We want to p</w:t>
                      </w:r>
                      <w:r w:rsidRPr="00B56182">
                        <w:rPr>
                          <w:sz w:val="22"/>
                          <w:szCs w:val="22"/>
                        </w:rPr>
                        <w:t>rotect</w:t>
                      </w:r>
                      <w:r>
                        <w:rPr>
                          <w:sz w:val="22"/>
                          <w:szCs w:val="22"/>
                        </w:rPr>
                        <w:t xml:space="preserve"> the funding and defined benefit structure for current retirees as well as active and future teachers, not to mention repealing the 1% additional contribution!</w:t>
                      </w:r>
                    </w:p>
                    <w:p w:rsidR="00B56182" w:rsidRDefault="00B56182" w:rsidP="00B56182">
                      <w:pPr>
                        <w:pStyle w:val="Default"/>
                      </w:pPr>
                      <w:r>
                        <w:t xml:space="preserve"> </w:t>
                      </w:r>
                    </w:p>
                    <w:p w:rsidR="00B56182" w:rsidRDefault="00B56182" w:rsidP="00B56182">
                      <w:pPr>
                        <w:pStyle w:val="Default"/>
                        <w:rPr>
                          <w:b/>
                          <w:bCs/>
                          <w:sz w:val="22"/>
                          <w:szCs w:val="22"/>
                        </w:rPr>
                      </w:pPr>
                      <w:r>
                        <w:rPr>
                          <w:b/>
                          <w:bCs/>
                          <w:sz w:val="23"/>
                          <w:szCs w:val="23"/>
                        </w:rPr>
                        <w:t xml:space="preserve">Safe Learning Environment: </w:t>
                      </w:r>
                      <w:r>
                        <w:rPr>
                          <w:sz w:val="22"/>
                          <w:szCs w:val="22"/>
                        </w:rPr>
                        <w:t xml:space="preserve">Protect teachers and students from physical harm and trauma resulting from violent student behavior; provide non-punitive services to help aggressive students. The bill </w:t>
                      </w:r>
                      <w:r w:rsidRPr="00B56182">
                        <w:rPr>
                          <w:bCs/>
                          <w:sz w:val="22"/>
                          <w:szCs w:val="22"/>
                        </w:rPr>
                        <w:t>requires local boards to be notified of incidents and responses, and for schools to have plans for helping students who have been removed from class for violent behavior.</w:t>
                      </w:r>
                      <w:r>
                        <w:rPr>
                          <w:b/>
                          <w:bCs/>
                          <w:sz w:val="22"/>
                          <w:szCs w:val="22"/>
                        </w:rPr>
                        <w:t xml:space="preserve"> </w:t>
                      </w:r>
                    </w:p>
                    <w:p w:rsidR="00B56182" w:rsidRDefault="00B56182" w:rsidP="00B56182">
                      <w:pPr>
                        <w:pStyle w:val="Default"/>
                        <w:rPr>
                          <w:b/>
                          <w:bCs/>
                          <w:sz w:val="22"/>
                          <w:szCs w:val="22"/>
                        </w:rPr>
                      </w:pPr>
                    </w:p>
                    <w:p w:rsidR="00B56182" w:rsidRDefault="00B56182" w:rsidP="00B56182">
                      <w:pPr>
                        <w:pStyle w:val="Default"/>
                        <w:rPr>
                          <w:bCs/>
                          <w:sz w:val="22"/>
                          <w:szCs w:val="22"/>
                        </w:rPr>
                      </w:pPr>
                      <w:r>
                        <w:rPr>
                          <w:b/>
                          <w:bCs/>
                          <w:sz w:val="22"/>
                          <w:szCs w:val="22"/>
                        </w:rPr>
                        <w:t xml:space="preserve">FMLA Changes:  </w:t>
                      </w:r>
                      <w:r>
                        <w:rPr>
                          <w:bCs/>
                          <w:sz w:val="22"/>
                          <w:szCs w:val="22"/>
                        </w:rPr>
                        <w:t xml:space="preserve">The legislature is attempting a bill that would have teachers eligible for $1,000 a week of paid leave while they are on FMLA leave, but only if they pay an additional required .5% of their salary.  This would be very detrimental to many of you who have a much better benefit in your contracts already.  </w:t>
                      </w:r>
                    </w:p>
                    <w:p w:rsidR="00B56182" w:rsidRDefault="00B56182" w:rsidP="00B56182">
                      <w:pPr>
                        <w:pStyle w:val="Default"/>
                        <w:rPr>
                          <w:bCs/>
                          <w:sz w:val="22"/>
                          <w:szCs w:val="22"/>
                        </w:rPr>
                      </w:pPr>
                    </w:p>
                    <w:p w:rsidR="004D79A2" w:rsidRDefault="004D79A2" w:rsidP="00B56182">
                      <w:pPr>
                        <w:pStyle w:val="Default"/>
                        <w:rPr>
                          <w:bCs/>
                          <w:sz w:val="22"/>
                          <w:szCs w:val="22"/>
                        </w:rPr>
                      </w:pPr>
                      <w:r>
                        <w:rPr>
                          <w:bCs/>
                          <w:sz w:val="22"/>
                          <w:szCs w:val="22"/>
                        </w:rPr>
                        <w:t>If any of these issues mean anything to you I highly encourage you to call you legislators NOW as they are voting on them as we speak.  Make your voice heard!</w:t>
                      </w:r>
                    </w:p>
                    <w:p w:rsidR="00B56182" w:rsidRPr="00B56182" w:rsidRDefault="00B56182" w:rsidP="00B56182">
                      <w:pPr>
                        <w:pStyle w:val="Default"/>
                        <w:rPr>
                          <w:sz w:val="23"/>
                          <w:szCs w:val="23"/>
                        </w:rPr>
                      </w:pPr>
                    </w:p>
                    <w:p w:rsidR="00B56182" w:rsidRDefault="00B56182" w:rsidP="00B56182">
                      <w:pPr>
                        <w:pStyle w:val="Default"/>
                        <w:spacing w:after="137"/>
                        <w:rPr>
                          <w:sz w:val="23"/>
                          <w:szCs w:val="23"/>
                        </w:rPr>
                      </w:pPr>
                      <w:r>
                        <w:rPr>
                          <w:sz w:val="23"/>
                          <w:szCs w:val="23"/>
                        </w:rPr>
                        <w:t xml:space="preserve"> </w:t>
                      </w:r>
                    </w:p>
                    <w:p w:rsidR="00B56182" w:rsidRPr="007E6818" w:rsidRDefault="00B56182"/>
                  </w:txbxContent>
                </v:textbox>
                <w10:wrap type="square" anchorx="margin"/>
              </v:shape>
            </w:pict>
          </mc:Fallback>
        </mc:AlternateContent>
      </w:r>
      <w:r w:rsidR="00EA7AFB" w:rsidRPr="00590E60">
        <w:rPr>
          <w:noProof/>
        </w:rPr>
        <mc:AlternateContent>
          <mc:Choice Requires="wps">
            <w:drawing>
              <wp:anchor distT="0" distB="0" distL="114300" distR="114300" simplePos="0" relativeHeight="251700224" behindDoc="1" locked="0" layoutInCell="1" allowOverlap="1" wp14:anchorId="70AF555B" wp14:editId="116A7E7F">
                <wp:simplePos x="0" y="0"/>
                <wp:positionH relativeFrom="margin">
                  <wp:posOffset>-47625</wp:posOffset>
                </wp:positionH>
                <wp:positionV relativeFrom="paragraph">
                  <wp:posOffset>1076325</wp:posOffset>
                </wp:positionV>
                <wp:extent cx="1847850" cy="24193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847850" cy="2419350"/>
                        </a:xfrm>
                        <a:prstGeom prst="rect">
                          <a:avLst/>
                        </a:prstGeom>
                        <a:solidFill>
                          <a:srgbClr val="CC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36D0" w:rsidRDefault="007036D0" w:rsidP="00C2523E">
                            <w:pPr>
                              <w:rPr>
                                <w:b/>
                                <w:i/>
                              </w:rPr>
                            </w:pPr>
                          </w:p>
                          <w:p w:rsidR="00590E60" w:rsidRDefault="00590E60" w:rsidP="007036D0">
                            <w:pPr>
                              <w:jc w:val="center"/>
                              <w:rPr>
                                <w:b/>
                                <w:i/>
                              </w:rPr>
                            </w:pPr>
                            <w:r>
                              <w:rPr>
                                <w:b/>
                                <w:i/>
                                <w:u w:val="single"/>
                              </w:rPr>
                              <w:t>In this issue</w:t>
                            </w:r>
                            <w:r>
                              <w:rPr>
                                <w:b/>
                                <w:i/>
                              </w:rPr>
                              <w:t>:</w:t>
                            </w:r>
                          </w:p>
                          <w:p w:rsidR="007036D0" w:rsidRDefault="007036D0" w:rsidP="00C2523E">
                            <w:pPr>
                              <w:rPr>
                                <w:b/>
                                <w:i/>
                              </w:rPr>
                            </w:pPr>
                          </w:p>
                          <w:p w:rsidR="007036D0" w:rsidRPr="00EA7AFB" w:rsidRDefault="007036D0" w:rsidP="00EA7AFB">
                            <w:pPr>
                              <w:spacing w:before="120"/>
                              <w:ind w:left="432" w:hanging="432"/>
                              <w:rPr>
                                <w:b/>
                                <w:i/>
                                <w:sz w:val="22"/>
                                <w:szCs w:val="22"/>
                              </w:rPr>
                            </w:pPr>
                            <w:r w:rsidRPr="007036D0">
                              <w:rPr>
                                <w:b/>
                                <w:i/>
                              </w:rPr>
                              <w:t>*</w:t>
                            </w:r>
                            <w:r>
                              <w:rPr>
                                <w:b/>
                                <w:i/>
                              </w:rPr>
                              <w:t xml:space="preserve"> </w:t>
                            </w:r>
                            <w:r w:rsidR="001D02E7" w:rsidRPr="001D02E7">
                              <w:rPr>
                                <w:b/>
                                <w:i/>
                              </w:rPr>
                              <w:t>Connecticut Legislative Session is in Action!</w:t>
                            </w:r>
                          </w:p>
                          <w:p w:rsidR="001D02E7" w:rsidRPr="003354C7" w:rsidRDefault="001D02E7" w:rsidP="007036D0">
                            <w:pPr>
                              <w:rPr>
                                <w:b/>
                                <w:i/>
                                <w:sz w:val="32"/>
                                <w:szCs w:val="32"/>
                              </w:rPr>
                            </w:pPr>
                          </w:p>
                          <w:p w:rsidR="007036D0" w:rsidRDefault="007036D0" w:rsidP="00EA7AFB">
                            <w:pPr>
                              <w:ind w:left="432" w:hanging="432"/>
                              <w:rPr>
                                <w:b/>
                                <w:i/>
                              </w:rPr>
                            </w:pPr>
                            <w:r w:rsidRPr="00783904">
                              <w:rPr>
                                <w:b/>
                                <w:i/>
                              </w:rPr>
                              <w:t xml:space="preserve">* </w:t>
                            </w:r>
                            <w:r w:rsidR="001D02E7">
                              <w:rPr>
                                <w:b/>
                                <w:i/>
                              </w:rPr>
                              <w:t>Know Your Rights:</w:t>
                            </w:r>
                          </w:p>
                          <w:p w:rsidR="001D02E7" w:rsidRDefault="001D02E7" w:rsidP="00EA7AFB">
                            <w:pPr>
                              <w:ind w:left="432" w:hanging="432"/>
                              <w:rPr>
                                <w:b/>
                                <w:i/>
                              </w:rPr>
                            </w:pPr>
                            <w:r>
                              <w:rPr>
                                <w:b/>
                                <w:i/>
                              </w:rPr>
                              <w:t xml:space="preserve">      Non-Renewals</w:t>
                            </w:r>
                          </w:p>
                          <w:p w:rsidR="001D02E7" w:rsidRPr="003354C7" w:rsidRDefault="001D02E7" w:rsidP="00EA7AFB">
                            <w:pPr>
                              <w:ind w:left="432" w:hanging="432"/>
                              <w:rPr>
                                <w:b/>
                                <w:i/>
                                <w:sz w:val="32"/>
                                <w:szCs w:val="32"/>
                              </w:rPr>
                            </w:pPr>
                          </w:p>
                          <w:p w:rsidR="001D02E7" w:rsidRPr="003354C7" w:rsidRDefault="003354C7" w:rsidP="003354C7">
                            <w:pPr>
                              <w:ind w:left="432" w:hanging="432"/>
                              <w:rPr>
                                <w:b/>
                                <w:i/>
                              </w:rPr>
                            </w:pPr>
                            <w:r w:rsidRPr="003354C7">
                              <w:rPr>
                                <w:b/>
                                <w:i/>
                              </w:rPr>
                              <w:t>*</w:t>
                            </w:r>
                            <w:r>
                              <w:rPr>
                                <w:b/>
                                <w:i/>
                              </w:rPr>
                              <w:t xml:space="preserve"> </w:t>
                            </w:r>
                            <w:r w:rsidR="001D02E7" w:rsidRPr="003354C7">
                              <w:rPr>
                                <w:b/>
                                <w:i/>
                              </w:rPr>
                              <w:t>UBT Stop #</w:t>
                            </w:r>
                            <w:r w:rsidRPr="003354C7">
                              <w:rPr>
                                <w:b/>
                                <w:i/>
                              </w:rPr>
                              <w:t>4</w:t>
                            </w:r>
                          </w:p>
                          <w:p w:rsidR="001D02E7" w:rsidRDefault="001D02E7" w:rsidP="001D02E7">
                            <w:pPr>
                              <w:pStyle w:val="ListParagraph"/>
                              <w:rPr>
                                <w:b/>
                                <w:i/>
                              </w:rPr>
                            </w:pPr>
                          </w:p>
                          <w:p w:rsidR="001D02E7" w:rsidRDefault="001D02E7" w:rsidP="001D02E7">
                            <w:pPr>
                              <w:pStyle w:val="ListParagraph"/>
                              <w:rPr>
                                <w:b/>
                                <w:i/>
                              </w:rPr>
                            </w:pPr>
                          </w:p>
                          <w:p w:rsidR="001D02E7" w:rsidRDefault="001D02E7" w:rsidP="001D02E7">
                            <w:pPr>
                              <w:pStyle w:val="ListParagraph"/>
                              <w:rPr>
                                <w:b/>
                                <w:i/>
                              </w:rPr>
                            </w:pPr>
                          </w:p>
                          <w:p w:rsidR="001D02E7" w:rsidRPr="001D02E7" w:rsidRDefault="001D02E7" w:rsidP="001D02E7">
                            <w:pPr>
                              <w:pStyle w:val="ListParagraph"/>
                              <w:rPr>
                                <w:b/>
                                <w:i/>
                              </w:rPr>
                            </w:pPr>
                          </w:p>
                          <w:p w:rsidR="00EA7AFB" w:rsidRDefault="00EA7AFB" w:rsidP="007036D0">
                            <w:pP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F555B" id="Text Box 6" o:spid="_x0000_s1045" type="#_x0000_t202" style="position:absolute;margin-left:-3.75pt;margin-top:84.75pt;width:145.5pt;height:190.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" fillcolor="#cfc" strokeweight=".5pt">
                <v:textbox>
                  <w:txbxContent>
                    <w:p w:rsidR="007036D0" w:rsidRDefault="007036D0" w:rsidP="00C2523E">
                      <w:pPr>
                        <w:rPr>
                          <w:b/>
                          <w:i/>
                        </w:rPr>
                      </w:pPr>
                    </w:p>
                    <w:p w:rsidR="00590E60" w:rsidRDefault="00590E60" w:rsidP="007036D0">
                      <w:pPr>
                        <w:jc w:val="center"/>
                        <w:rPr>
                          <w:b/>
                          <w:i/>
                        </w:rPr>
                      </w:pPr>
                      <w:r>
                        <w:rPr>
                          <w:b/>
                          <w:i/>
                          <w:u w:val="single"/>
                        </w:rPr>
                        <w:t>In this issue</w:t>
                      </w:r>
                      <w:r>
                        <w:rPr>
                          <w:b/>
                          <w:i/>
                        </w:rPr>
                        <w:t>:</w:t>
                      </w:r>
                    </w:p>
                    <w:p w:rsidR="007036D0" w:rsidRDefault="007036D0" w:rsidP="00C2523E">
                      <w:pPr>
                        <w:rPr>
                          <w:b/>
                          <w:i/>
                        </w:rPr>
                      </w:pPr>
                    </w:p>
                    <w:p w:rsidR="007036D0" w:rsidRPr="00EA7AFB" w:rsidRDefault="007036D0" w:rsidP="00EA7AFB">
                      <w:pPr>
                        <w:spacing w:before="120"/>
                        <w:ind w:left="432" w:hanging="432"/>
                        <w:rPr>
                          <w:b/>
                          <w:i/>
                          <w:sz w:val="22"/>
                          <w:szCs w:val="22"/>
                        </w:rPr>
                      </w:pPr>
                      <w:r w:rsidRPr="007036D0">
                        <w:rPr>
                          <w:b/>
                          <w:i/>
                        </w:rPr>
                        <w:t>*</w:t>
                      </w:r>
                      <w:r>
                        <w:rPr>
                          <w:b/>
                          <w:i/>
                        </w:rPr>
                        <w:t xml:space="preserve"> </w:t>
                      </w:r>
                      <w:r w:rsidR="001D02E7" w:rsidRPr="001D02E7">
                        <w:rPr>
                          <w:b/>
                          <w:i/>
                        </w:rPr>
                        <w:t>Connecticut Legislative Session is in Action!</w:t>
                      </w:r>
                    </w:p>
                    <w:p w:rsidR="001D02E7" w:rsidRPr="003354C7" w:rsidRDefault="001D02E7" w:rsidP="007036D0">
                      <w:pPr>
                        <w:rPr>
                          <w:b/>
                          <w:i/>
                          <w:sz w:val="32"/>
                          <w:szCs w:val="32"/>
                        </w:rPr>
                      </w:pPr>
                    </w:p>
                    <w:p w:rsidR="007036D0" w:rsidRDefault="007036D0" w:rsidP="00EA7AFB">
                      <w:pPr>
                        <w:ind w:left="432" w:hanging="432"/>
                        <w:rPr>
                          <w:b/>
                          <w:i/>
                        </w:rPr>
                      </w:pPr>
                      <w:r w:rsidRPr="00783904">
                        <w:rPr>
                          <w:b/>
                          <w:i/>
                        </w:rPr>
                        <w:t xml:space="preserve">* </w:t>
                      </w:r>
                      <w:r w:rsidR="001D02E7">
                        <w:rPr>
                          <w:b/>
                          <w:i/>
                        </w:rPr>
                        <w:t>Know Your Rights:</w:t>
                      </w:r>
                    </w:p>
                    <w:p w:rsidR="001D02E7" w:rsidRDefault="001D02E7" w:rsidP="00EA7AFB">
                      <w:pPr>
                        <w:ind w:left="432" w:hanging="432"/>
                        <w:rPr>
                          <w:b/>
                          <w:i/>
                        </w:rPr>
                      </w:pPr>
                      <w:r>
                        <w:rPr>
                          <w:b/>
                          <w:i/>
                        </w:rPr>
                        <w:t xml:space="preserve">      Non-Renewals</w:t>
                      </w:r>
                    </w:p>
                    <w:p w:rsidR="001D02E7" w:rsidRPr="003354C7" w:rsidRDefault="001D02E7" w:rsidP="00EA7AFB">
                      <w:pPr>
                        <w:ind w:left="432" w:hanging="432"/>
                        <w:rPr>
                          <w:b/>
                          <w:i/>
                          <w:sz w:val="32"/>
                          <w:szCs w:val="32"/>
                        </w:rPr>
                      </w:pPr>
                    </w:p>
                    <w:p w:rsidR="001D02E7" w:rsidRPr="003354C7" w:rsidRDefault="003354C7" w:rsidP="003354C7">
                      <w:pPr>
                        <w:ind w:left="432" w:hanging="432"/>
                        <w:rPr>
                          <w:b/>
                          <w:i/>
                        </w:rPr>
                      </w:pPr>
                      <w:r w:rsidRPr="003354C7">
                        <w:rPr>
                          <w:b/>
                          <w:i/>
                        </w:rPr>
                        <w:t>*</w:t>
                      </w:r>
                      <w:r>
                        <w:rPr>
                          <w:b/>
                          <w:i/>
                        </w:rPr>
                        <w:t xml:space="preserve"> </w:t>
                      </w:r>
                      <w:r w:rsidR="001D02E7" w:rsidRPr="003354C7">
                        <w:rPr>
                          <w:b/>
                          <w:i/>
                        </w:rPr>
                        <w:t>UBT Stop #</w:t>
                      </w:r>
                      <w:r w:rsidRPr="003354C7">
                        <w:rPr>
                          <w:b/>
                          <w:i/>
                        </w:rPr>
                        <w:t>4</w:t>
                      </w:r>
                    </w:p>
                    <w:p w:rsidR="001D02E7" w:rsidRDefault="001D02E7" w:rsidP="001D02E7">
                      <w:pPr>
                        <w:pStyle w:val="ListParagraph"/>
                        <w:rPr>
                          <w:b/>
                          <w:i/>
                        </w:rPr>
                      </w:pPr>
                    </w:p>
                    <w:p w:rsidR="001D02E7" w:rsidRDefault="001D02E7" w:rsidP="001D02E7">
                      <w:pPr>
                        <w:pStyle w:val="ListParagraph"/>
                        <w:rPr>
                          <w:b/>
                          <w:i/>
                        </w:rPr>
                      </w:pPr>
                    </w:p>
                    <w:p w:rsidR="001D02E7" w:rsidRDefault="001D02E7" w:rsidP="001D02E7">
                      <w:pPr>
                        <w:pStyle w:val="ListParagraph"/>
                        <w:rPr>
                          <w:b/>
                          <w:i/>
                        </w:rPr>
                      </w:pPr>
                    </w:p>
                    <w:p w:rsidR="001D02E7" w:rsidRPr="001D02E7" w:rsidRDefault="001D02E7" w:rsidP="001D02E7">
                      <w:pPr>
                        <w:pStyle w:val="ListParagraph"/>
                        <w:rPr>
                          <w:b/>
                          <w:i/>
                        </w:rPr>
                      </w:pPr>
                    </w:p>
                    <w:p w:rsidR="00EA7AFB" w:rsidRDefault="00EA7AFB" w:rsidP="007036D0">
                      <w:pPr>
                        <w:rPr>
                          <w:b/>
                          <w:i/>
                        </w:rPr>
                      </w:pPr>
                    </w:p>
                  </w:txbxContent>
                </v:textbox>
                <w10:wrap anchorx="margin"/>
              </v:shape>
            </w:pict>
          </mc:Fallback>
        </mc:AlternateContent>
      </w:r>
      <w:r w:rsidR="00CB67C2">
        <w:rPr>
          <w:noProof/>
        </w:rPr>
        <mc:AlternateContent>
          <mc:Choice Requires="wps">
            <w:drawing>
              <wp:anchor distT="0" distB="0" distL="114300" distR="114300" simplePos="0" relativeHeight="251731968" behindDoc="0" locked="0" layoutInCell="1" allowOverlap="1" wp14:anchorId="60D49879" wp14:editId="56EA3AB0">
                <wp:simplePos x="0" y="0"/>
                <wp:positionH relativeFrom="column">
                  <wp:posOffset>6167120</wp:posOffset>
                </wp:positionH>
                <wp:positionV relativeFrom="paragraph">
                  <wp:posOffset>165100</wp:posOffset>
                </wp:positionV>
                <wp:extent cx="539750" cy="50800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539750" cy="50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67C2" w:rsidRDefault="00CB67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49879" id="Text Box 1" o:spid="_x0000_s1046" type="#_x0000_t202" style="position:absolute;margin-left:485.6pt;margin-top:13pt;width:42.5pt;height:4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" filled="f" stroked="f" strokeweight=".5pt">
                <v:textbox>
                  <w:txbxContent>
                    <w:p w:rsidR="00CB67C2" w:rsidRDefault="00CB67C2"/>
                  </w:txbxContent>
                </v:textbox>
              </v:shape>
            </w:pict>
          </mc:Fallback>
        </mc:AlternateContent>
      </w:r>
      <w:r w:rsidR="00590E60" w:rsidRPr="00590E60">
        <w:rPr>
          <w:noProof/>
        </w:rPr>
        <mc:AlternateContent>
          <mc:Choice Requires="wps">
            <w:drawing>
              <wp:anchor distT="0" distB="0" distL="114300" distR="114300" simplePos="0" relativeHeight="251701248" behindDoc="0" locked="0" layoutInCell="1" allowOverlap="1" wp14:anchorId="0B2FFC79" wp14:editId="4AF565C7">
                <wp:simplePos x="0" y="0"/>
                <wp:positionH relativeFrom="margin">
                  <wp:align>left</wp:align>
                </wp:positionH>
                <wp:positionV relativeFrom="paragraph">
                  <wp:posOffset>3771900</wp:posOffset>
                </wp:positionV>
                <wp:extent cx="1743075" cy="26003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1743075" cy="2600325"/>
                        </a:xfrm>
                        <a:prstGeom prst="rect">
                          <a:avLst/>
                        </a:prstGeom>
                        <a:solidFill>
                          <a:srgbClr val="CC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36D0" w:rsidRDefault="007036D0" w:rsidP="007036D0">
                            <w:pPr>
                              <w:jc w:val="center"/>
                              <w:rPr>
                                <w:b/>
                                <w:i/>
                                <w:u w:val="single"/>
                              </w:rPr>
                            </w:pPr>
                          </w:p>
                          <w:p w:rsidR="007036D0" w:rsidRDefault="007036D0" w:rsidP="007036D0">
                            <w:pPr>
                              <w:jc w:val="center"/>
                              <w:rPr>
                                <w:b/>
                                <w:i/>
                              </w:rPr>
                            </w:pPr>
                            <w:r>
                              <w:rPr>
                                <w:b/>
                                <w:i/>
                                <w:u w:val="single"/>
                              </w:rPr>
                              <w:t>Upcoming Events</w:t>
                            </w:r>
                            <w:r>
                              <w:rPr>
                                <w:b/>
                                <w:i/>
                              </w:rPr>
                              <w:t>:</w:t>
                            </w:r>
                          </w:p>
                          <w:p w:rsidR="007036D0" w:rsidRDefault="007036D0" w:rsidP="008802AB">
                            <w:pPr>
                              <w:jc w:val="center"/>
                              <w:rPr>
                                <w:b/>
                                <w:i/>
                              </w:rPr>
                            </w:pPr>
                          </w:p>
                          <w:p w:rsidR="007036D0" w:rsidRDefault="007036D0" w:rsidP="008802AB">
                            <w:pPr>
                              <w:jc w:val="center"/>
                              <w:rPr>
                                <w:b/>
                                <w:i/>
                              </w:rPr>
                            </w:pPr>
                          </w:p>
                          <w:p w:rsidR="007036D0" w:rsidRDefault="00C74E78" w:rsidP="008802AB">
                            <w:pPr>
                              <w:jc w:val="center"/>
                              <w:rPr>
                                <w:b/>
                                <w:i/>
                              </w:rPr>
                            </w:pPr>
                            <w:r>
                              <w:rPr>
                                <w:b/>
                                <w:i/>
                              </w:rPr>
                              <w:t>Middlesex County Forum – April 2</w:t>
                            </w:r>
                          </w:p>
                          <w:p w:rsidR="00783904" w:rsidRPr="00EA7AFB" w:rsidRDefault="00783904" w:rsidP="008802AB">
                            <w:pPr>
                              <w:jc w:val="center"/>
                              <w:rPr>
                                <w:b/>
                                <w:i/>
                                <w:sz w:val="18"/>
                                <w:szCs w:val="18"/>
                              </w:rPr>
                            </w:pPr>
                          </w:p>
                          <w:p w:rsidR="00783904" w:rsidRDefault="00783904" w:rsidP="008802AB">
                            <w:pPr>
                              <w:jc w:val="center"/>
                              <w:rPr>
                                <w:b/>
                                <w:i/>
                              </w:rPr>
                            </w:pPr>
                          </w:p>
                          <w:p w:rsidR="00EA7AFB" w:rsidRDefault="00EA7AFB" w:rsidP="008802AB">
                            <w:pPr>
                              <w:jc w:val="center"/>
                              <w:rPr>
                                <w:b/>
                                <w:i/>
                              </w:rPr>
                            </w:pPr>
                          </w:p>
                          <w:p w:rsidR="00EA7AFB" w:rsidRDefault="00EA7AFB" w:rsidP="008802AB">
                            <w:pPr>
                              <w:jc w:val="center"/>
                              <w:rPr>
                                <w:b/>
                                <w:i/>
                              </w:rPr>
                            </w:pPr>
                            <w:r>
                              <w:rPr>
                                <w:b/>
                                <w:i/>
                              </w:rPr>
                              <w:t>Uniserv Brewery Tour</w:t>
                            </w:r>
                          </w:p>
                          <w:p w:rsidR="00EA7AFB" w:rsidRDefault="003354C7" w:rsidP="008802AB">
                            <w:pPr>
                              <w:jc w:val="center"/>
                              <w:rPr>
                                <w:b/>
                                <w:i/>
                              </w:rPr>
                            </w:pPr>
                            <w:r>
                              <w:rPr>
                                <w:b/>
                                <w:i/>
                              </w:rPr>
                              <w:t>April 25</w:t>
                            </w:r>
                            <w:r w:rsidR="00EA7AFB">
                              <w:rPr>
                                <w:b/>
                                <w:i/>
                              </w:rPr>
                              <w:t xml:space="preserve"> – see page 3!</w:t>
                            </w:r>
                          </w:p>
                          <w:p w:rsidR="00783904" w:rsidRPr="007036D0" w:rsidRDefault="00783904" w:rsidP="008802AB">
                            <w:pPr>
                              <w:jc w:val="center"/>
                              <w:rPr>
                                <w:b/>
                                <w:i/>
                              </w:rPr>
                            </w:pPr>
                          </w:p>
                          <w:p w:rsidR="006034FD" w:rsidRPr="00590E60" w:rsidRDefault="006034FD" w:rsidP="00590E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FFC79" id="_x0000_s1047" type="#_x0000_t202" style="position:absolute;margin-left:0;margin-top:297pt;width:137.25pt;height:204.7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" fillcolor="#cfc" strokeweight=".5pt">
                <v:textbox>
                  <w:txbxContent>
                    <w:p w:rsidR="007036D0" w:rsidRDefault="007036D0" w:rsidP="007036D0">
                      <w:pPr>
                        <w:jc w:val="center"/>
                        <w:rPr>
                          <w:b/>
                          <w:i/>
                          <w:u w:val="single"/>
                        </w:rPr>
                      </w:pPr>
                    </w:p>
                    <w:p w:rsidR="007036D0" w:rsidRDefault="007036D0" w:rsidP="007036D0">
                      <w:pPr>
                        <w:jc w:val="center"/>
                        <w:rPr>
                          <w:b/>
                          <w:i/>
                        </w:rPr>
                      </w:pPr>
                      <w:r>
                        <w:rPr>
                          <w:b/>
                          <w:i/>
                          <w:u w:val="single"/>
                        </w:rPr>
                        <w:t>Upcoming Events</w:t>
                      </w:r>
                      <w:r>
                        <w:rPr>
                          <w:b/>
                          <w:i/>
                        </w:rPr>
                        <w:t>:</w:t>
                      </w:r>
                    </w:p>
                    <w:p w:rsidR="007036D0" w:rsidRDefault="007036D0" w:rsidP="008802AB">
                      <w:pPr>
                        <w:jc w:val="center"/>
                        <w:rPr>
                          <w:b/>
                          <w:i/>
                        </w:rPr>
                      </w:pPr>
                    </w:p>
                    <w:p w:rsidR="007036D0" w:rsidRDefault="007036D0" w:rsidP="008802AB">
                      <w:pPr>
                        <w:jc w:val="center"/>
                        <w:rPr>
                          <w:b/>
                          <w:i/>
                        </w:rPr>
                      </w:pPr>
                    </w:p>
                    <w:p w:rsidR="007036D0" w:rsidRDefault="00C74E78" w:rsidP="008802AB">
                      <w:pPr>
                        <w:jc w:val="center"/>
                        <w:rPr>
                          <w:b/>
                          <w:i/>
                        </w:rPr>
                      </w:pPr>
                      <w:r>
                        <w:rPr>
                          <w:b/>
                          <w:i/>
                        </w:rPr>
                        <w:t>Middlesex County Forum – April 2</w:t>
                      </w:r>
                    </w:p>
                    <w:p w:rsidR="00783904" w:rsidRPr="00EA7AFB" w:rsidRDefault="00783904" w:rsidP="008802AB">
                      <w:pPr>
                        <w:jc w:val="center"/>
                        <w:rPr>
                          <w:b/>
                          <w:i/>
                          <w:sz w:val="18"/>
                          <w:szCs w:val="18"/>
                        </w:rPr>
                      </w:pPr>
                    </w:p>
                    <w:p w:rsidR="00783904" w:rsidRDefault="00783904" w:rsidP="008802AB">
                      <w:pPr>
                        <w:jc w:val="center"/>
                        <w:rPr>
                          <w:b/>
                          <w:i/>
                        </w:rPr>
                      </w:pPr>
                    </w:p>
                    <w:p w:rsidR="00EA7AFB" w:rsidRDefault="00EA7AFB" w:rsidP="008802AB">
                      <w:pPr>
                        <w:jc w:val="center"/>
                        <w:rPr>
                          <w:b/>
                          <w:i/>
                        </w:rPr>
                      </w:pPr>
                    </w:p>
                    <w:p w:rsidR="00EA7AFB" w:rsidRDefault="00EA7AFB" w:rsidP="008802AB">
                      <w:pPr>
                        <w:jc w:val="center"/>
                        <w:rPr>
                          <w:b/>
                          <w:i/>
                        </w:rPr>
                      </w:pPr>
                      <w:r>
                        <w:rPr>
                          <w:b/>
                          <w:i/>
                        </w:rPr>
                        <w:t>Uniserv Brewery Tour</w:t>
                      </w:r>
                    </w:p>
                    <w:p w:rsidR="00EA7AFB" w:rsidRDefault="003354C7" w:rsidP="008802AB">
                      <w:pPr>
                        <w:jc w:val="center"/>
                        <w:rPr>
                          <w:b/>
                          <w:i/>
                        </w:rPr>
                      </w:pPr>
                      <w:r>
                        <w:rPr>
                          <w:b/>
                          <w:i/>
                        </w:rPr>
                        <w:t>April 25</w:t>
                      </w:r>
                      <w:r w:rsidR="00EA7AFB">
                        <w:rPr>
                          <w:b/>
                          <w:i/>
                        </w:rPr>
                        <w:t xml:space="preserve"> – see page 3!</w:t>
                      </w:r>
                    </w:p>
                    <w:p w:rsidR="00783904" w:rsidRPr="007036D0" w:rsidRDefault="00783904" w:rsidP="008802AB">
                      <w:pPr>
                        <w:jc w:val="center"/>
                        <w:rPr>
                          <w:b/>
                          <w:i/>
                        </w:rPr>
                      </w:pPr>
                    </w:p>
                    <w:p w:rsidR="006034FD" w:rsidRPr="00590E60" w:rsidRDefault="006034FD" w:rsidP="00590E60"/>
                  </w:txbxContent>
                </v:textbox>
                <w10:wrap anchorx="margin"/>
              </v:shape>
            </w:pict>
          </mc:Fallback>
        </mc:AlternateContent>
      </w:r>
      <w:r w:rsidR="00932AC4" w:rsidRPr="00590E60">
        <w:rPr>
          <w:noProof/>
        </w:rPr>
        <mc:AlternateContent>
          <mc:Choice Requires="wps">
            <w:drawing>
              <wp:anchor distT="0" distB="0" distL="114300" distR="114300" simplePos="0" relativeHeight="251723776" behindDoc="0" locked="0" layoutInCell="1" allowOverlap="1" wp14:anchorId="434E697F" wp14:editId="3231FDB0">
                <wp:simplePos x="0" y="0"/>
                <wp:positionH relativeFrom="column">
                  <wp:posOffset>2070100</wp:posOffset>
                </wp:positionH>
                <wp:positionV relativeFrom="paragraph">
                  <wp:posOffset>177800</wp:posOffset>
                </wp:positionV>
                <wp:extent cx="3644900" cy="0"/>
                <wp:effectExtent l="0" t="0" r="31750" b="19050"/>
                <wp:wrapNone/>
                <wp:docPr id="10" name="Straight Connector 10"/>
                <wp:cNvGraphicFramePr/>
                <a:graphic xmlns:a="http://schemas.openxmlformats.org/drawingml/2006/main">
                  <a:graphicData uri="http://schemas.microsoft.com/office/word/2010/wordprocessingShape">
                    <wps:wsp>
                      <wps:cNvCnPr/>
                      <wps:spPr>
                        <a:xfrm flipV="1">
                          <a:off x="0" y="0"/>
                          <a:ext cx="3644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6A8A5" id="Straight Connector 10"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pt,14pt" to="450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" strokecolor="#e48312 [3204]" strokeweight=".5pt">
                <v:stroke joinstyle="miter"/>
              </v:line>
            </w:pict>
          </mc:Fallback>
        </mc:AlternateContent>
      </w:r>
      <w:r w:rsidR="00B676D9">
        <w:t xml:space="preserve">        </w:t>
      </w:r>
      <w:r w:rsidR="003B44E9" w:rsidRPr="00B676D9">
        <w:br w:type="page"/>
      </w:r>
      <w:r w:rsidRPr="00F47B74">
        <w:rPr>
          <w:noProof/>
          <w:color w:val="736141" w:themeColor="accent4" w:themeShade="BF"/>
        </w:rPr>
        <mc:AlternateContent>
          <mc:Choice Requires="wps">
            <w:drawing>
              <wp:anchor distT="0" distB="0" distL="114300" distR="114300" simplePos="0" relativeHeight="251665408" behindDoc="0" locked="0" layoutInCell="1" allowOverlap="1" wp14:anchorId="5BD511E3" wp14:editId="181C13A0">
                <wp:simplePos x="0" y="0"/>
                <wp:positionH relativeFrom="page">
                  <wp:posOffset>2495550</wp:posOffset>
                </wp:positionH>
                <wp:positionV relativeFrom="page">
                  <wp:posOffset>715645</wp:posOffset>
                </wp:positionV>
                <wp:extent cx="5165725" cy="20320"/>
                <wp:effectExtent l="0" t="0" r="34925" b="36830"/>
                <wp:wrapNone/>
                <wp:docPr id="5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65725" cy="20320"/>
                        </a:xfrm>
                        <a:prstGeom prst="line">
                          <a:avLst/>
                        </a:prstGeom>
                        <a:ln>
                          <a:headEnd/>
                          <a:tailEnd/>
                        </a:ln>
                        <a:extLst/>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86055C" id="Line 53" o:spid="_x0000_s1026" style="position:absolute;flip:y;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6.5pt,56.35pt" to="603.25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" strokecolor="#9b8357 [3207]" strokeweight="1.5pt">
                <v:stroke joinstyle="miter"/>
                <w10:wrap anchorx="page" anchory="page"/>
              </v:line>
            </w:pict>
          </mc:Fallback>
        </mc:AlternateContent>
      </w:r>
      <w:r w:rsidR="00C74E78">
        <w:rPr>
          <w:noProof/>
        </w:rPr>
        <mc:AlternateContent>
          <mc:Choice Requires="wps">
            <w:drawing>
              <wp:anchor distT="0" distB="0" distL="114300" distR="114300" simplePos="0" relativeHeight="251660288" behindDoc="0" locked="0" layoutInCell="1" allowOverlap="1" wp14:anchorId="166E359F" wp14:editId="1D0BCF22">
                <wp:simplePos x="0" y="0"/>
                <wp:positionH relativeFrom="page">
                  <wp:posOffset>2705100</wp:posOffset>
                </wp:positionH>
                <wp:positionV relativeFrom="page">
                  <wp:posOffset>25400</wp:posOffset>
                </wp:positionV>
                <wp:extent cx="4314825" cy="744220"/>
                <wp:effectExtent l="0" t="0" r="0" b="17780"/>
                <wp:wrapNone/>
                <wp:docPr id="5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74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AE4" w:rsidRPr="00EA7AFB" w:rsidRDefault="00D34AE4" w:rsidP="00D34AE4">
                            <w:pPr>
                              <w:pStyle w:val="ArticleHeading"/>
                              <w:rPr>
                                <w:color w:val="6C6734" w:themeColor="accent5" w:themeShade="80"/>
                                <w:sz w:val="40"/>
                                <w:szCs w:val="40"/>
                              </w:rPr>
                            </w:pPr>
                            <w:r w:rsidRPr="00EA7AFB">
                              <w:rPr>
                                <w:b/>
                                <w:color w:val="6C6734" w:themeColor="accent5" w:themeShade="80"/>
                                <w:sz w:val="40"/>
                                <w:szCs w:val="40"/>
                              </w:rPr>
                              <w:t>Know Your Rights</w:t>
                            </w:r>
                            <w:r w:rsidRPr="00EA7AFB">
                              <w:rPr>
                                <w:color w:val="6C6734" w:themeColor="accent5" w:themeShade="80"/>
                                <w:sz w:val="40"/>
                                <w:szCs w:val="40"/>
                              </w:rPr>
                              <w:t xml:space="preserve">, with </w:t>
                            </w:r>
                            <w:r w:rsidR="00C74E78">
                              <w:rPr>
                                <w:color w:val="6C6734" w:themeColor="accent5" w:themeShade="80"/>
                                <w:sz w:val="40"/>
                                <w:szCs w:val="40"/>
                              </w:rPr>
                              <w:t xml:space="preserve">Gloria Dimon and </w:t>
                            </w:r>
                            <w:r w:rsidRPr="00EA7AFB">
                              <w:rPr>
                                <w:color w:val="6C6734" w:themeColor="accent5" w:themeShade="80"/>
                                <w:sz w:val="40"/>
                                <w:szCs w:val="40"/>
                              </w:rPr>
                              <w:t xml:space="preserve">Chris Teifke, CEA </w:t>
                            </w:r>
                            <w:r w:rsidR="00F83113" w:rsidRPr="00EA7AFB">
                              <w:rPr>
                                <w:color w:val="6C6734" w:themeColor="accent5" w:themeShade="80"/>
                                <w:sz w:val="40"/>
                                <w:szCs w:val="40"/>
                              </w:rPr>
                              <w:t>UniServ</w:t>
                            </w:r>
                            <w:r w:rsidRPr="00EA7AFB">
                              <w:rPr>
                                <w:color w:val="6C6734" w:themeColor="accent5" w:themeShade="80"/>
                                <w:sz w:val="40"/>
                                <w:szCs w:val="40"/>
                              </w:rPr>
                              <w:t xml:space="preserve"> Rep</w:t>
                            </w:r>
                            <w:r w:rsidR="00C74E78">
                              <w:rPr>
                                <w:color w:val="6C6734" w:themeColor="accent5" w:themeShade="80"/>
                                <w:sz w:val="40"/>
                                <w:szCs w:val="40"/>
                              </w:rPr>
                              <w:t>resentatives</w:t>
                            </w:r>
                          </w:p>
                          <w:p w:rsidR="003B44E9" w:rsidRPr="0066607B" w:rsidRDefault="003B44E9" w:rsidP="003B44E9">
                            <w:pPr>
                              <w:pStyle w:val="PageTitle"/>
                              <w:rPr>
                                <w:color w:val="00B050"/>
                              </w:rPr>
                            </w:pP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E359F" id="Text Box 48" o:spid="_x0000_s1048" type="#_x0000_t202" style="position:absolute;margin-left:213pt;margin-top:2pt;width:339.75pt;height:58.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" filled="f" stroked="f">
                <v:textbox inset="0,0,,0">
                  <w:txbxContent>
                    <w:p w:rsidR="00D34AE4" w:rsidRPr="00EA7AFB" w:rsidRDefault="00D34AE4" w:rsidP="00D34AE4">
                      <w:pPr>
                        <w:pStyle w:val="ArticleHeading"/>
                        <w:rPr>
                          <w:color w:val="6C6734" w:themeColor="accent5" w:themeShade="80"/>
                          <w:sz w:val="40"/>
                          <w:szCs w:val="40"/>
                        </w:rPr>
                      </w:pPr>
                      <w:r w:rsidRPr="00EA7AFB">
                        <w:rPr>
                          <w:b/>
                          <w:color w:val="6C6734" w:themeColor="accent5" w:themeShade="80"/>
                          <w:sz w:val="40"/>
                          <w:szCs w:val="40"/>
                        </w:rPr>
                        <w:t>Know Your Rights</w:t>
                      </w:r>
                      <w:r w:rsidRPr="00EA7AFB">
                        <w:rPr>
                          <w:color w:val="6C6734" w:themeColor="accent5" w:themeShade="80"/>
                          <w:sz w:val="40"/>
                          <w:szCs w:val="40"/>
                        </w:rPr>
                        <w:t xml:space="preserve">, with </w:t>
                      </w:r>
                      <w:r w:rsidR="00C74E78">
                        <w:rPr>
                          <w:color w:val="6C6734" w:themeColor="accent5" w:themeShade="80"/>
                          <w:sz w:val="40"/>
                          <w:szCs w:val="40"/>
                        </w:rPr>
                        <w:t xml:space="preserve">Gloria Dimon and </w:t>
                      </w:r>
                      <w:r w:rsidRPr="00EA7AFB">
                        <w:rPr>
                          <w:color w:val="6C6734" w:themeColor="accent5" w:themeShade="80"/>
                          <w:sz w:val="40"/>
                          <w:szCs w:val="40"/>
                        </w:rPr>
                        <w:t xml:space="preserve">Chris Teifke, CEA </w:t>
                      </w:r>
                      <w:r w:rsidR="00F83113" w:rsidRPr="00EA7AFB">
                        <w:rPr>
                          <w:color w:val="6C6734" w:themeColor="accent5" w:themeShade="80"/>
                          <w:sz w:val="40"/>
                          <w:szCs w:val="40"/>
                        </w:rPr>
                        <w:t>UniServ</w:t>
                      </w:r>
                      <w:r w:rsidRPr="00EA7AFB">
                        <w:rPr>
                          <w:color w:val="6C6734" w:themeColor="accent5" w:themeShade="80"/>
                          <w:sz w:val="40"/>
                          <w:szCs w:val="40"/>
                        </w:rPr>
                        <w:t xml:space="preserve"> Rep</w:t>
                      </w:r>
                      <w:r w:rsidR="00C74E78">
                        <w:rPr>
                          <w:color w:val="6C6734" w:themeColor="accent5" w:themeShade="80"/>
                          <w:sz w:val="40"/>
                          <w:szCs w:val="40"/>
                        </w:rPr>
                        <w:t>resentatives</w:t>
                      </w:r>
                    </w:p>
                    <w:p w:rsidR="003B44E9" w:rsidRPr="0066607B" w:rsidRDefault="003B44E9" w:rsidP="003B44E9">
                      <w:pPr>
                        <w:pStyle w:val="PageTitle"/>
                        <w:rPr>
                          <w:color w:val="00B050"/>
                        </w:rPr>
                      </w:pPr>
                    </w:p>
                  </w:txbxContent>
                </v:textbox>
                <w10:wrap anchorx="page" anchory="page"/>
              </v:shape>
            </w:pict>
          </mc:Fallback>
        </mc:AlternateContent>
      </w:r>
      <w:r w:rsidR="003354C7">
        <w:rPr>
          <w:noProof/>
        </w:rPr>
        <mc:AlternateContent>
          <mc:Choice Requires="wps">
            <w:drawing>
              <wp:anchor distT="0" distB="0" distL="114300" distR="114300" simplePos="0" relativeHeight="251657216" behindDoc="0" locked="0" layoutInCell="1" allowOverlap="1" wp14:anchorId="691611EF" wp14:editId="0EBADBB6">
                <wp:simplePos x="0" y="0"/>
                <wp:positionH relativeFrom="page">
                  <wp:posOffset>304801</wp:posOffset>
                </wp:positionH>
                <wp:positionV relativeFrom="page">
                  <wp:posOffset>2007476</wp:posOffset>
                </wp:positionV>
                <wp:extent cx="1755228" cy="357067"/>
                <wp:effectExtent l="0" t="0" r="0" b="5080"/>
                <wp:wrapNone/>
                <wp:docPr id="5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228" cy="357067"/>
                        </a:xfrm>
                        <a:prstGeom prst="rect">
                          <a:avLst/>
                        </a:prstGeom>
                        <a:solidFill>
                          <a:srgbClr val="33CCFF"/>
                        </a:solidFill>
                        <a:ln>
                          <a:noFill/>
                        </a:ln>
                        <a:extLst/>
                      </wps:spPr>
                      <wps:txbx>
                        <w:txbxContent>
                          <w:p w:rsidR="003B44E9" w:rsidRPr="005170CF" w:rsidRDefault="003354C7" w:rsidP="003B44E9">
                            <w:pPr>
                              <w:pStyle w:val="CaptionTextWhit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70C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B44E9" w:rsidRPr="00ED4C3F" w:rsidRDefault="003B44E9" w:rsidP="003B44E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611EF" id="Text Box 45" o:spid="_x0000_s1049" type="#_x0000_t202" style="position:absolute;margin-left:24pt;margin-top:158.05pt;width:138.2pt;height:28.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" fillcolor="#3cf" stroked="f">
                <v:textbox inset="0,0,0,0">
                  <w:txbxContent>
                    <w:p w:rsidR="003B44E9" w:rsidRPr="005170CF" w:rsidRDefault="003354C7" w:rsidP="003B44E9">
                      <w:pPr>
                        <w:pStyle w:val="CaptionTextWhit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70C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B44E9" w:rsidRPr="00ED4C3F" w:rsidRDefault="003B44E9" w:rsidP="003B44E9"/>
                  </w:txbxContent>
                </v:textbox>
                <w10:wrap anchorx="page" anchory="page"/>
              </v:shape>
            </w:pict>
          </mc:Fallback>
        </mc:AlternateContent>
      </w:r>
      <w:r w:rsidR="003354C7">
        <w:rPr>
          <w:noProof/>
        </w:rPr>
        <mc:AlternateContent>
          <mc:Choice Requires="wps">
            <w:drawing>
              <wp:anchor distT="45720" distB="45720" distL="114300" distR="114300" simplePos="0" relativeHeight="251722752" behindDoc="0" locked="0" layoutInCell="1" allowOverlap="1" wp14:anchorId="318B9F72" wp14:editId="5470B972">
                <wp:simplePos x="0" y="0"/>
                <wp:positionH relativeFrom="column">
                  <wp:posOffset>78740</wp:posOffset>
                </wp:positionH>
                <wp:positionV relativeFrom="page">
                  <wp:posOffset>6799580</wp:posOffset>
                </wp:positionV>
                <wp:extent cx="1430020" cy="1314450"/>
                <wp:effectExtent l="0" t="0" r="1778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1314450"/>
                        </a:xfrm>
                        <a:prstGeom prst="rect">
                          <a:avLst/>
                        </a:prstGeom>
                        <a:solidFill>
                          <a:srgbClr val="FFFFFF"/>
                        </a:solidFill>
                        <a:ln w="9525">
                          <a:solidFill>
                            <a:srgbClr val="000000"/>
                          </a:solidFill>
                          <a:miter lim="800000"/>
                          <a:headEnd/>
                          <a:tailEnd/>
                        </a:ln>
                      </wps:spPr>
                      <wps:txbx>
                        <w:txbxContent>
                          <w:p w:rsidR="00CD1E5D" w:rsidRDefault="003354C7">
                            <w:r>
                              <w:rPr>
                                <w:noProof/>
                              </w:rPr>
                              <w:drawing>
                                <wp:inline distT="0" distB="0" distL="0" distR="0" wp14:anchorId="0C293D72" wp14:editId="2526EBAC">
                                  <wp:extent cx="1214120" cy="1214120"/>
                                  <wp:effectExtent l="0" t="0" r="508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lendar_-_Seasons_-_Spring_is_coming_-_Colourful_tree[2].jpg"/>
                                          <pic:cNvPicPr/>
                                        </pic:nvPicPr>
                                        <pic:blipFill>
                                          <a:blip r:embed="rId9">
                                            <a:extLst>
                                              <a:ext uri="{28A0092B-C50C-407E-A947-70E740481C1C}">
                                                <a14:useLocalDpi xmlns:a14="http://schemas.microsoft.com/office/drawing/2010/main" val="0"/>
                                              </a:ext>
                                            </a:extLst>
                                          </a:blip>
                                          <a:stretch>
                                            <a:fillRect/>
                                          </a:stretch>
                                        </pic:blipFill>
                                        <pic:spPr>
                                          <a:xfrm>
                                            <a:off x="0" y="0"/>
                                            <a:ext cx="1214120" cy="12141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B9F72" id="_x0000_s1050" type="#_x0000_t202" style="position:absolute;margin-left:6.2pt;margin-top:535.4pt;width:112.6pt;height:103.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">
                <v:textbox>
                  <w:txbxContent>
                    <w:p w:rsidR="00CD1E5D" w:rsidRDefault="003354C7">
                      <w:r>
                        <w:rPr>
                          <w:noProof/>
                        </w:rPr>
                        <w:drawing>
                          <wp:inline distT="0" distB="0" distL="0" distR="0" wp14:anchorId="0C293D72" wp14:editId="2526EBAC">
                            <wp:extent cx="1214120" cy="1214120"/>
                            <wp:effectExtent l="0" t="0" r="508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lendar_-_Seasons_-_Spring_is_coming_-_Colourful_tree[2].jpg"/>
                                    <pic:cNvPicPr/>
                                  </pic:nvPicPr>
                                  <pic:blipFill>
                                    <a:blip r:embed="rId9">
                                      <a:extLst>
                                        <a:ext uri="{28A0092B-C50C-407E-A947-70E740481C1C}">
                                          <a14:useLocalDpi xmlns:a14="http://schemas.microsoft.com/office/drawing/2010/main" val="0"/>
                                        </a:ext>
                                      </a:extLst>
                                    </a:blip>
                                    <a:stretch>
                                      <a:fillRect/>
                                    </a:stretch>
                                  </pic:blipFill>
                                  <pic:spPr>
                                    <a:xfrm>
                                      <a:off x="0" y="0"/>
                                      <a:ext cx="1214120" cy="1214120"/>
                                    </a:xfrm>
                                    <a:prstGeom prst="rect">
                                      <a:avLst/>
                                    </a:prstGeom>
                                  </pic:spPr>
                                </pic:pic>
                              </a:graphicData>
                            </a:graphic>
                          </wp:inline>
                        </w:drawing>
                      </w:r>
                    </w:p>
                  </w:txbxContent>
                </v:textbox>
                <w10:wrap type="square" anchory="page"/>
              </v:shape>
            </w:pict>
          </mc:Fallback>
        </mc:AlternateContent>
      </w:r>
      <w:r w:rsidR="004D79A2">
        <w:rPr>
          <w:noProof/>
        </w:rPr>
        <mc:AlternateContent>
          <mc:Choice Requires="wps">
            <w:drawing>
              <wp:anchor distT="0" distB="0" distL="114300" distR="114300" simplePos="0" relativeHeight="251698176" behindDoc="0" locked="0" layoutInCell="1" allowOverlap="1" wp14:anchorId="03872CE0" wp14:editId="73D13469">
                <wp:simplePos x="0" y="0"/>
                <wp:positionH relativeFrom="page">
                  <wp:posOffset>5895975</wp:posOffset>
                </wp:positionH>
                <wp:positionV relativeFrom="paragraph">
                  <wp:posOffset>793115</wp:posOffset>
                </wp:positionV>
                <wp:extent cx="1752600" cy="8979535"/>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1752600" cy="8979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79A2" w:rsidRPr="00932AC4" w:rsidRDefault="004D79A2" w:rsidP="004D79A2">
                            <w:pPr>
                              <w:rPr>
                                <w:b/>
                                <w:sz w:val="23"/>
                                <w:szCs w:val="23"/>
                              </w:rPr>
                            </w:pPr>
                            <w:r w:rsidRPr="00932AC4">
                              <w:rPr>
                                <w:b/>
                                <w:sz w:val="23"/>
                                <w:szCs w:val="23"/>
                              </w:rPr>
                              <w:t>What rights do I have if the non-renewal is for cause?</w:t>
                            </w:r>
                          </w:p>
                          <w:p w:rsidR="004D79A2" w:rsidRPr="00932AC4" w:rsidRDefault="004D79A2" w:rsidP="004D79A2">
                            <w:pPr>
                              <w:rPr>
                                <w:b/>
                                <w:sz w:val="23"/>
                                <w:szCs w:val="23"/>
                              </w:rPr>
                            </w:pPr>
                          </w:p>
                          <w:p w:rsidR="004D79A2" w:rsidRPr="00932AC4" w:rsidRDefault="004D79A2" w:rsidP="004D79A2">
                            <w:pPr>
                              <w:rPr>
                                <w:sz w:val="23"/>
                                <w:szCs w:val="23"/>
                              </w:rPr>
                            </w:pPr>
                            <w:r w:rsidRPr="00932AC4">
                              <w:rPr>
                                <w:sz w:val="23"/>
                                <w:szCs w:val="23"/>
                              </w:rPr>
                              <w:t xml:space="preserve">A teacher has very limited rights under the Fair Dismissal law if the non-renewal is for cause. If a teacher files a written request, the board must supplement the non-renewal notice with a written statement of its reasons for non-renewal within seven days of receiving the request. Additionally, a teacher has the right to a hearing before the Board of Education in which the Board of Education shall rescind a non-renewal decision only if such decision is deemed arbitrary and capricious. Simply speaking, the Board of Education merely needs to find that “a reason” exists for the non-renewal.  As such, the Board of Education does not review the merits of the non-renewal.  </w:t>
                            </w:r>
                          </w:p>
                          <w:p w:rsidR="004D79A2" w:rsidRPr="00932AC4" w:rsidRDefault="004D79A2" w:rsidP="004D79A2">
                            <w:pPr>
                              <w:rPr>
                                <w:sz w:val="23"/>
                                <w:szCs w:val="23"/>
                              </w:rPr>
                            </w:pPr>
                          </w:p>
                          <w:p w:rsidR="004D79A2" w:rsidRPr="00932AC4" w:rsidRDefault="004D79A2" w:rsidP="004D79A2">
                            <w:pPr>
                              <w:rPr>
                                <w:b/>
                                <w:sz w:val="23"/>
                                <w:szCs w:val="23"/>
                              </w:rPr>
                            </w:pPr>
                            <w:r w:rsidRPr="00932AC4">
                              <w:rPr>
                                <w:b/>
                                <w:sz w:val="23"/>
                                <w:szCs w:val="23"/>
                              </w:rPr>
                              <w:t>If I am concerned about being non-renewed for cause, what should I do?</w:t>
                            </w:r>
                          </w:p>
                          <w:p w:rsidR="004D79A2" w:rsidRPr="00932AC4" w:rsidRDefault="004D79A2" w:rsidP="004D79A2">
                            <w:pPr>
                              <w:rPr>
                                <w:b/>
                                <w:sz w:val="23"/>
                                <w:szCs w:val="23"/>
                              </w:rPr>
                            </w:pPr>
                          </w:p>
                          <w:p w:rsidR="004D79A2" w:rsidRPr="00932AC4" w:rsidRDefault="004D79A2" w:rsidP="004D79A2">
                            <w:pPr>
                              <w:rPr>
                                <w:b/>
                                <w:sz w:val="23"/>
                                <w:szCs w:val="23"/>
                              </w:rPr>
                            </w:pPr>
                            <w:r w:rsidRPr="00932AC4">
                              <w:rPr>
                                <w:sz w:val="23"/>
                                <w:szCs w:val="23"/>
                              </w:rPr>
                              <w:t>You should speak to your local union representative as soon as you become concerned about negative observations or meetings in which performance issues are discussed.  Your union will help you navigate the evaluation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72CE0" id="Text Box 234" o:spid="_x0000_s1051" type="#_x0000_t202" style="position:absolute;margin-left:464.25pt;margin-top:62.45pt;width:138pt;height:707.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" fillcolor="white [3201]" stroked="f" strokeweight=".5pt">
                <v:textbox>
                  <w:txbxContent>
                    <w:p w:rsidR="004D79A2" w:rsidRPr="00932AC4" w:rsidRDefault="004D79A2" w:rsidP="004D79A2">
                      <w:pPr>
                        <w:rPr>
                          <w:b/>
                          <w:sz w:val="23"/>
                          <w:szCs w:val="23"/>
                        </w:rPr>
                      </w:pPr>
                      <w:r w:rsidRPr="00932AC4">
                        <w:rPr>
                          <w:b/>
                          <w:sz w:val="23"/>
                          <w:szCs w:val="23"/>
                        </w:rPr>
                        <w:t>What rights do I have if the non-renewal is for cause?</w:t>
                      </w:r>
                    </w:p>
                    <w:p w:rsidR="004D79A2" w:rsidRPr="00932AC4" w:rsidRDefault="004D79A2" w:rsidP="004D79A2">
                      <w:pPr>
                        <w:rPr>
                          <w:b/>
                          <w:sz w:val="23"/>
                          <w:szCs w:val="23"/>
                        </w:rPr>
                      </w:pPr>
                    </w:p>
                    <w:p w:rsidR="004D79A2" w:rsidRPr="00932AC4" w:rsidRDefault="004D79A2" w:rsidP="004D79A2">
                      <w:pPr>
                        <w:rPr>
                          <w:sz w:val="23"/>
                          <w:szCs w:val="23"/>
                        </w:rPr>
                      </w:pPr>
                      <w:r w:rsidRPr="00932AC4">
                        <w:rPr>
                          <w:sz w:val="23"/>
                          <w:szCs w:val="23"/>
                        </w:rPr>
                        <w:t xml:space="preserve">A teacher has very limited rights under the Fair Dismissal law if the non-renewal is for cause. If a teacher files a written request, the board must supplement the non-renewal notice with a written statement of its reasons for non-renewal within seven days of receiving the request. Additionally, a teacher has the right to a hearing before the Board of Education in which the Board of Education shall rescind a non-renewal decision only if such decision is deemed arbitrary and capricious. Simply speaking, the Board of Education merely needs to find that “a reason” exists for the non-renewal.  As such, the Board of Education does not review the merits of the non-renewal.  </w:t>
                      </w:r>
                    </w:p>
                    <w:p w:rsidR="004D79A2" w:rsidRPr="00932AC4" w:rsidRDefault="004D79A2" w:rsidP="004D79A2">
                      <w:pPr>
                        <w:rPr>
                          <w:sz w:val="23"/>
                          <w:szCs w:val="23"/>
                        </w:rPr>
                      </w:pPr>
                    </w:p>
                    <w:p w:rsidR="004D79A2" w:rsidRPr="00932AC4" w:rsidRDefault="004D79A2" w:rsidP="004D79A2">
                      <w:pPr>
                        <w:rPr>
                          <w:b/>
                          <w:sz w:val="23"/>
                          <w:szCs w:val="23"/>
                        </w:rPr>
                      </w:pPr>
                      <w:r w:rsidRPr="00932AC4">
                        <w:rPr>
                          <w:b/>
                          <w:sz w:val="23"/>
                          <w:szCs w:val="23"/>
                        </w:rPr>
                        <w:t>If I am concerned about being non-renewed for cause, what should I do?</w:t>
                      </w:r>
                    </w:p>
                    <w:p w:rsidR="004D79A2" w:rsidRPr="00932AC4" w:rsidRDefault="004D79A2" w:rsidP="004D79A2">
                      <w:pPr>
                        <w:rPr>
                          <w:b/>
                          <w:sz w:val="23"/>
                          <w:szCs w:val="23"/>
                        </w:rPr>
                      </w:pPr>
                    </w:p>
                    <w:p w:rsidR="004D79A2" w:rsidRPr="00932AC4" w:rsidRDefault="004D79A2" w:rsidP="004D79A2">
                      <w:pPr>
                        <w:rPr>
                          <w:b/>
                          <w:sz w:val="23"/>
                          <w:szCs w:val="23"/>
                        </w:rPr>
                      </w:pPr>
                      <w:r w:rsidRPr="00932AC4">
                        <w:rPr>
                          <w:sz w:val="23"/>
                          <w:szCs w:val="23"/>
                        </w:rPr>
                        <w:t>You should speak to your local union representative as soon as you become concerned about negative observations or meetings in which performance issues are discussed.  Your union will help you navigate the evaluation process.</w:t>
                      </w:r>
                    </w:p>
                  </w:txbxContent>
                </v:textbox>
                <w10:wrap anchorx="page"/>
              </v:shape>
            </w:pict>
          </mc:Fallback>
        </mc:AlternateContent>
      </w:r>
      <w:r w:rsidR="004D79A2">
        <w:rPr>
          <w:noProof/>
        </w:rPr>
        <mc:AlternateContent>
          <mc:Choice Requires="wps">
            <w:drawing>
              <wp:anchor distT="0" distB="0" distL="114300" distR="114300" simplePos="0" relativeHeight="251652096" behindDoc="0" locked="0" layoutInCell="1" allowOverlap="1" wp14:anchorId="3BD49256" wp14:editId="64FEC030">
                <wp:simplePos x="0" y="0"/>
                <wp:positionH relativeFrom="page">
                  <wp:posOffset>2520950</wp:posOffset>
                </wp:positionH>
                <wp:positionV relativeFrom="page">
                  <wp:posOffset>901700</wp:posOffset>
                </wp:positionV>
                <wp:extent cx="3879850" cy="317500"/>
                <wp:effectExtent l="0" t="0" r="6350" b="6350"/>
                <wp:wrapNone/>
                <wp:docPr id="4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EA7AFB" w:rsidRDefault="00D34AE4" w:rsidP="00E37D39">
                            <w:pPr>
                              <w:pStyle w:val="ArticleHeading"/>
                              <w:shd w:val="clear" w:color="auto" w:fill="FFFFFF" w:themeFill="background1"/>
                              <w:rPr>
                                <w:color w:val="6C6734" w:themeColor="accent5" w:themeShade="80"/>
                                <w:sz w:val="48"/>
                                <w:szCs w:val="48"/>
                              </w:rPr>
                            </w:pPr>
                            <w:r w:rsidRPr="00EA7AFB">
                              <w:rPr>
                                <w:color w:val="6C6734" w:themeColor="accent5" w:themeShade="80"/>
                                <w:sz w:val="48"/>
                                <w:szCs w:val="48"/>
                              </w:rPr>
                              <w:t xml:space="preserve">This Month’s Topic: </w:t>
                            </w:r>
                            <w:r w:rsidR="004D79A2">
                              <w:rPr>
                                <w:color w:val="6C6734" w:themeColor="accent5" w:themeShade="80"/>
                                <w:sz w:val="48"/>
                                <w:szCs w:val="48"/>
                              </w:rPr>
                              <w:t>Non-Renewals</w:t>
                            </w:r>
                          </w:p>
                          <w:p w:rsidR="003B44E9" w:rsidRPr="0066607B" w:rsidRDefault="003B44E9" w:rsidP="003B44E9">
                            <w:pPr>
                              <w:rPr>
                                <w:color w:val="00B05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49256" id="Text Box 40" o:spid="_x0000_s1052" type="#_x0000_t202" style="position:absolute;margin-left:198.5pt;margin-top:71pt;width:305.5pt;height: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" filled="f" stroked="f">
                <v:textbox inset="0,0,0,0">
                  <w:txbxContent>
                    <w:p w:rsidR="003B44E9" w:rsidRPr="00EA7AFB" w:rsidRDefault="00D34AE4" w:rsidP="00E37D39">
                      <w:pPr>
                        <w:pStyle w:val="ArticleHeading"/>
                        <w:shd w:val="clear" w:color="auto" w:fill="FFFFFF" w:themeFill="background1"/>
                        <w:rPr>
                          <w:color w:val="6C6734" w:themeColor="accent5" w:themeShade="80"/>
                          <w:sz w:val="48"/>
                          <w:szCs w:val="48"/>
                        </w:rPr>
                      </w:pPr>
                      <w:r w:rsidRPr="00EA7AFB">
                        <w:rPr>
                          <w:color w:val="6C6734" w:themeColor="accent5" w:themeShade="80"/>
                          <w:sz w:val="48"/>
                          <w:szCs w:val="48"/>
                        </w:rPr>
                        <w:t xml:space="preserve">This Month’s Topic: </w:t>
                      </w:r>
                      <w:r w:rsidR="004D79A2">
                        <w:rPr>
                          <w:color w:val="6C6734" w:themeColor="accent5" w:themeShade="80"/>
                          <w:sz w:val="48"/>
                          <w:szCs w:val="48"/>
                        </w:rPr>
                        <w:t>Non-Renewals</w:t>
                      </w:r>
                    </w:p>
                    <w:p w:rsidR="003B44E9" w:rsidRPr="0066607B" w:rsidRDefault="003B44E9" w:rsidP="003B44E9">
                      <w:pPr>
                        <w:rPr>
                          <w:color w:val="00B050"/>
                        </w:rPr>
                      </w:pPr>
                    </w:p>
                  </w:txbxContent>
                </v:textbox>
                <w10:wrap anchorx="page" anchory="page"/>
              </v:shape>
            </w:pict>
          </mc:Fallback>
        </mc:AlternateContent>
      </w:r>
      <w:r w:rsidR="00AE2C62">
        <w:rPr>
          <w:noProof/>
        </w:rPr>
        <mc:AlternateContent>
          <mc:Choice Requires="wps">
            <w:drawing>
              <wp:anchor distT="0" distB="0" distL="114300" distR="114300" simplePos="0" relativeHeight="251709440" behindDoc="0" locked="0" layoutInCell="1" allowOverlap="1" wp14:anchorId="1C1FCE34" wp14:editId="0B364F6D">
                <wp:simplePos x="0" y="0"/>
                <wp:positionH relativeFrom="column">
                  <wp:posOffset>-114300</wp:posOffset>
                </wp:positionH>
                <wp:positionV relativeFrom="paragraph">
                  <wp:posOffset>2343151</wp:posOffset>
                </wp:positionV>
                <wp:extent cx="1619250" cy="2571750"/>
                <wp:effectExtent l="0" t="0" r="19050" b="19050"/>
                <wp:wrapNone/>
                <wp:docPr id="263" name="Rectangle 263"/>
                <wp:cNvGraphicFramePr/>
                <a:graphic xmlns:a="http://schemas.openxmlformats.org/drawingml/2006/main">
                  <a:graphicData uri="http://schemas.microsoft.com/office/word/2010/wordprocessingShape">
                    <wps:wsp>
                      <wps:cNvSpPr/>
                      <wps:spPr>
                        <a:xfrm>
                          <a:off x="0" y="0"/>
                          <a:ext cx="1619250" cy="2571750"/>
                        </a:xfrm>
                        <a:prstGeom prst="rect">
                          <a:avLst/>
                        </a:prstGeom>
                        <a:solidFill>
                          <a:srgbClr val="CCFFFF"/>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7B74" w:rsidRPr="00F205C4" w:rsidRDefault="00B01D37" w:rsidP="00F47B74">
                            <w:pPr>
                              <w:pStyle w:val="Heading4"/>
                              <w:rPr>
                                <w:color w:val="1D0D01"/>
                                <w:sz w:val="32"/>
                                <w:szCs w:val="32"/>
                              </w:rPr>
                            </w:pPr>
                            <w:r w:rsidRPr="00F205C4">
                              <w:rPr>
                                <w:color w:val="1D0D01"/>
                                <w:sz w:val="32"/>
                                <w:szCs w:val="32"/>
                              </w:rPr>
                              <w:t>Do you have questions about yo</w:t>
                            </w:r>
                            <w:r w:rsidR="008C6AE9" w:rsidRPr="00F205C4">
                              <w:rPr>
                                <w:color w:val="1D0D01"/>
                                <w:sz w:val="32"/>
                                <w:szCs w:val="32"/>
                              </w:rPr>
                              <w:t xml:space="preserve">ur individual situation with </w:t>
                            </w:r>
                            <w:r w:rsidR="0031520C">
                              <w:rPr>
                                <w:color w:val="1D0D01"/>
                                <w:sz w:val="32"/>
                                <w:szCs w:val="32"/>
                              </w:rPr>
                              <w:t>a non-renewal</w:t>
                            </w:r>
                            <w:r w:rsidR="008C6AE9" w:rsidRPr="00F205C4">
                              <w:rPr>
                                <w:color w:val="1D0D01"/>
                                <w:sz w:val="32"/>
                                <w:szCs w:val="32"/>
                              </w:rPr>
                              <w:t xml:space="preserve">?  </w:t>
                            </w:r>
                            <w:r w:rsidRPr="00F205C4">
                              <w:rPr>
                                <w:color w:val="1D0D01"/>
                                <w:sz w:val="32"/>
                                <w:szCs w:val="32"/>
                              </w:rPr>
                              <w:t xml:space="preserve">Your </w:t>
                            </w:r>
                            <w:r w:rsidR="00F83113" w:rsidRPr="00F205C4">
                              <w:rPr>
                                <w:color w:val="1D0D01"/>
                                <w:sz w:val="32"/>
                                <w:szCs w:val="32"/>
                              </w:rPr>
                              <w:t>UniServ</w:t>
                            </w:r>
                            <w:r w:rsidRPr="00F205C4">
                              <w:rPr>
                                <w:color w:val="1D0D01"/>
                                <w:sz w:val="32"/>
                                <w:szCs w:val="32"/>
                              </w:rPr>
                              <w:t xml:space="preserve"> Rep would be happy to help you.  </w:t>
                            </w:r>
                          </w:p>
                          <w:p w:rsidR="00F47B74" w:rsidRPr="00F205C4" w:rsidRDefault="00502803" w:rsidP="00F47B74">
                            <w:pPr>
                              <w:pStyle w:val="Heading4"/>
                              <w:rPr>
                                <w:color w:val="1D0D01"/>
                                <w:sz w:val="32"/>
                                <w:szCs w:val="32"/>
                                <w:u w:val="single"/>
                              </w:rPr>
                            </w:pPr>
                            <w:r>
                              <w:rPr>
                                <w:color w:val="1D0D01"/>
                                <w:sz w:val="32"/>
                                <w:szCs w:val="32"/>
                                <w:u w:val="single"/>
                              </w:rPr>
                              <w:t>Please call her</w:t>
                            </w:r>
                            <w:r w:rsidR="00B01D37" w:rsidRPr="00F205C4">
                              <w:rPr>
                                <w:color w:val="1D0D01"/>
                                <w:sz w:val="32"/>
                                <w:szCs w:val="32"/>
                                <w:u w:val="single"/>
                              </w:rPr>
                              <w:t xml:space="preserve"> at </w:t>
                            </w:r>
                          </w:p>
                          <w:p w:rsidR="00B718C4" w:rsidRPr="00F205C4" w:rsidRDefault="00502803" w:rsidP="00F47B74">
                            <w:pPr>
                              <w:pStyle w:val="Heading4"/>
                              <w:rPr>
                                <w:color w:val="1D0D01"/>
                                <w:sz w:val="32"/>
                                <w:szCs w:val="32"/>
                              </w:rPr>
                            </w:pPr>
                            <w:r>
                              <w:rPr>
                                <w:color w:val="1D0D01"/>
                                <w:sz w:val="32"/>
                                <w:szCs w:val="32"/>
                                <w:u w:val="single"/>
                              </w:rPr>
                              <w:t>860-691-5031</w:t>
                            </w:r>
                            <w:r w:rsidR="00B01D37" w:rsidRPr="00F205C4">
                              <w:rPr>
                                <w:color w:val="1D0D01"/>
                                <w:sz w:val="32"/>
                                <w:szCs w:val="32"/>
                              </w:rPr>
                              <w:t>.</w:t>
                            </w:r>
                          </w:p>
                          <w:p w:rsidR="00763DE3" w:rsidRPr="00F47B74" w:rsidRDefault="00763DE3" w:rsidP="00B718C4">
                            <w:pPr>
                              <w:jc w:val="center"/>
                              <w:rPr>
                                <w:color w:val="736141" w:themeColor="accent4"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FCE34" id="Rectangle 263" o:spid="_x0000_s1053" style="position:absolute;margin-left:-9pt;margin-top:184.5pt;width:127.5pt;height:20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" fillcolor="#cff" strokecolor="#00b050" strokeweight="1pt">
                <v:textbox>
                  <w:txbxContent>
                    <w:p w:rsidR="00F47B74" w:rsidRPr="00F205C4" w:rsidRDefault="00B01D37" w:rsidP="00F47B74">
                      <w:pPr>
                        <w:pStyle w:val="Heading4"/>
                        <w:rPr>
                          <w:color w:val="1D0D01"/>
                          <w:sz w:val="32"/>
                          <w:szCs w:val="32"/>
                        </w:rPr>
                      </w:pPr>
                      <w:r w:rsidRPr="00F205C4">
                        <w:rPr>
                          <w:color w:val="1D0D01"/>
                          <w:sz w:val="32"/>
                          <w:szCs w:val="32"/>
                        </w:rPr>
                        <w:t>Do you have questions about yo</w:t>
                      </w:r>
                      <w:r w:rsidR="008C6AE9" w:rsidRPr="00F205C4">
                        <w:rPr>
                          <w:color w:val="1D0D01"/>
                          <w:sz w:val="32"/>
                          <w:szCs w:val="32"/>
                        </w:rPr>
                        <w:t xml:space="preserve">ur individual situation with </w:t>
                      </w:r>
                      <w:r w:rsidR="0031520C">
                        <w:rPr>
                          <w:color w:val="1D0D01"/>
                          <w:sz w:val="32"/>
                          <w:szCs w:val="32"/>
                        </w:rPr>
                        <w:t>a non-renewal</w:t>
                      </w:r>
                      <w:r w:rsidR="008C6AE9" w:rsidRPr="00F205C4">
                        <w:rPr>
                          <w:color w:val="1D0D01"/>
                          <w:sz w:val="32"/>
                          <w:szCs w:val="32"/>
                        </w:rPr>
                        <w:t xml:space="preserve">?  </w:t>
                      </w:r>
                      <w:r w:rsidRPr="00F205C4">
                        <w:rPr>
                          <w:color w:val="1D0D01"/>
                          <w:sz w:val="32"/>
                          <w:szCs w:val="32"/>
                        </w:rPr>
                        <w:t xml:space="preserve">Your </w:t>
                      </w:r>
                      <w:r w:rsidR="00F83113" w:rsidRPr="00F205C4">
                        <w:rPr>
                          <w:color w:val="1D0D01"/>
                          <w:sz w:val="32"/>
                          <w:szCs w:val="32"/>
                        </w:rPr>
                        <w:t>UniServ</w:t>
                      </w:r>
                      <w:r w:rsidRPr="00F205C4">
                        <w:rPr>
                          <w:color w:val="1D0D01"/>
                          <w:sz w:val="32"/>
                          <w:szCs w:val="32"/>
                        </w:rPr>
                        <w:t xml:space="preserve"> Rep would be happy to help you.  </w:t>
                      </w:r>
                    </w:p>
                    <w:p w:rsidR="00F47B74" w:rsidRPr="00F205C4" w:rsidRDefault="00502803" w:rsidP="00F47B74">
                      <w:pPr>
                        <w:pStyle w:val="Heading4"/>
                        <w:rPr>
                          <w:color w:val="1D0D01"/>
                          <w:sz w:val="32"/>
                          <w:szCs w:val="32"/>
                          <w:u w:val="single"/>
                        </w:rPr>
                      </w:pPr>
                      <w:r>
                        <w:rPr>
                          <w:color w:val="1D0D01"/>
                          <w:sz w:val="32"/>
                          <w:szCs w:val="32"/>
                          <w:u w:val="single"/>
                        </w:rPr>
                        <w:t>Please call her</w:t>
                      </w:r>
                      <w:r w:rsidR="00B01D37" w:rsidRPr="00F205C4">
                        <w:rPr>
                          <w:color w:val="1D0D01"/>
                          <w:sz w:val="32"/>
                          <w:szCs w:val="32"/>
                          <w:u w:val="single"/>
                        </w:rPr>
                        <w:t xml:space="preserve"> at </w:t>
                      </w:r>
                    </w:p>
                    <w:p w:rsidR="00B718C4" w:rsidRPr="00F205C4" w:rsidRDefault="00502803" w:rsidP="00F47B74">
                      <w:pPr>
                        <w:pStyle w:val="Heading4"/>
                        <w:rPr>
                          <w:color w:val="1D0D01"/>
                          <w:sz w:val="32"/>
                          <w:szCs w:val="32"/>
                        </w:rPr>
                      </w:pPr>
                      <w:r>
                        <w:rPr>
                          <w:color w:val="1D0D01"/>
                          <w:sz w:val="32"/>
                          <w:szCs w:val="32"/>
                          <w:u w:val="single"/>
                        </w:rPr>
                        <w:t>860-691-5031</w:t>
                      </w:r>
                      <w:r w:rsidR="00B01D37" w:rsidRPr="00F205C4">
                        <w:rPr>
                          <w:color w:val="1D0D01"/>
                          <w:sz w:val="32"/>
                          <w:szCs w:val="32"/>
                        </w:rPr>
                        <w:t>.</w:t>
                      </w:r>
                    </w:p>
                    <w:p w:rsidR="00763DE3" w:rsidRPr="00F47B74" w:rsidRDefault="00763DE3" w:rsidP="00B718C4">
                      <w:pPr>
                        <w:jc w:val="center"/>
                        <w:rPr>
                          <w:color w:val="736141" w:themeColor="accent4"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00AE2C62">
        <w:rPr>
          <w:noProof/>
        </w:rPr>
        <mc:AlternateContent>
          <mc:Choice Requires="wps">
            <w:drawing>
              <wp:anchor distT="0" distB="0" distL="114300" distR="114300" simplePos="0" relativeHeight="251664384" behindDoc="1" locked="0" layoutInCell="1" allowOverlap="1" wp14:anchorId="3D91B45B" wp14:editId="19C0E3E6">
                <wp:simplePos x="0" y="0"/>
                <wp:positionH relativeFrom="margin">
                  <wp:posOffset>-253365</wp:posOffset>
                </wp:positionH>
                <wp:positionV relativeFrom="page">
                  <wp:posOffset>342900</wp:posOffset>
                </wp:positionV>
                <wp:extent cx="1938655" cy="8693150"/>
                <wp:effectExtent l="0" t="0" r="23495" b="12700"/>
                <wp:wrapNone/>
                <wp:docPr id="5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8693150"/>
                        </a:xfrm>
                        <a:prstGeom prst="rect">
                          <a:avLst/>
                        </a:prstGeom>
                        <a:solidFill>
                          <a:srgbClr val="33CCFF"/>
                        </a:solidFill>
                        <a:ln w="9525">
                          <a:solidFill>
                            <a:srgbClr val="A7435D"/>
                          </a:solidFill>
                          <a:miter lim="800000"/>
                          <a:headEnd/>
                          <a:tailEnd/>
                        </a:ln>
                      </wps:spPr>
                      <wps:txbx>
                        <w:txbxContent>
                          <w:p w:rsidR="00502803" w:rsidRDefault="00502803" w:rsidP="00F205C4">
                            <w:pPr>
                              <w:rPr>
                                <w:noProof/>
                              </w:rPr>
                            </w:pPr>
                          </w:p>
                          <w:p w:rsidR="00502803" w:rsidRDefault="00502803" w:rsidP="00F205C4">
                            <w:pPr>
                              <w:rPr>
                                <w:noProof/>
                              </w:rPr>
                            </w:pPr>
                          </w:p>
                          <w:p w:rsidR="00502803" w:rsidRDefault="00502803" w:rsidP="00F205C4">
                            <w:pPr>
                              <w:rPr>
                                <w:noProof/>
                              </w:rPr>
                            </w:pPr>
                          </w:p>
                          <w:p w:rsidR="003B44E9" w:rsidRPr="00B01D37" w:rsidRDefault="00502803" w:rsidP="00F205C4">
                            <w:r>
                              <w:rPr>
                                <w:noProof/>
                              </w:rPr>
                              <w:drawing>
                                <wp:inline distT="0" distB="0" distL="0" distR="0" wp14:anchorId="4DCA4262" wp14:editId="63617A73">
                                  <wp:extent cx="1746250" cy="1263557"/>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ulips_spring_clip_art[2].png"/>
                                          <pic:cNvPicPr/>
                                        </pic:nvPicPr>
                                        <pic:blipFill>
                                          <a:blip r:embed="rId10">
                                            <a:extLst>
                                              <a:ext uri="{28A0092B-C50C-407E-A947-70E740481C1C}">
                                                <a14:useLocalDpi xmlns:a14="http://schemas.microsoft.com/office/drawing/2010/main" val="0"/>
                                              </a:ext>
                                            </a:extLst>
                                          </a:blip>
                                          <a:stretch>
                                            <a:fillRect/>
                                          </a:stretch>
                                        </pic:blipFill>
                                        <pic:spPr>
                                          <a:xfrm>
                                            <a:off x="0" y="0"/>
                                            <a:ext cx="1756434" cy="127092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1B45B" id="Text Box 52" o:spid="_x0000_s1054" type="#_x0000_t202" style="position:absolute;margin-left:-19.95pt;margin-top:27pt;width:152.65pt;height:684.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" fillcolor="#3cf" strokecolor="#a7435d">
                <v:textbox>
                  <w:txbxContent>
                    <w:p w:rsidR="00502803" w:rsidRDefault="00502803" w:rsidP="00F205C4">
                      <w:pPr>
                        <w:rPr>
                          <w:noProof/>
                        </w:rPr>
                      </w:pPr>
                    </w:p>
                    <w:p w:rsidR="00502803" w:rsidRDefault="00502803" w:rsidP="00F205C4">
                      <w:pPr>
                        <w:rPr>
                          <w:noProof/>
                        </w:rPr>
                      </w:pPr>
                    </w:p>
                    <w:p w:rsidR="00502803" w:rsidRDefault="00502803" w:rsidP="00F205C4">
                      <w:pPr>
                        <w:rPr>
                          <w:noProof/>
                        </w:rPr>
                      </w:pPr>
                    </w:p>
                    <w:p w:rsidR="003B44E9" w:rsidRPr="00B01D37" w:rsidRDefault="00502803" w:rsidP="00F205C4">
                      <w:r>
                        <w:rPr>
                          <w:noProof/>
                        </w:rPr>
                        <w:drawing>
                          <wp:inline distT="0" distB="0" distL="0" distR="0" wp14:anchorId="4DCA4262" wp14:editId="63617A73">
                            <wp:extent cx="1746250" cy="1263557"/>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ulips_spring_clip_art[2].png"/>
                                    <pic:cNvPicPr/>
                                  </pic:nvPicPr>
                                  <pic:blipFill>
                                    <a:blip r:embed="rId10">
                                      <a:extLst>
                                        <a:ext uri="{28A0092B-C50C-407E-A947-70E740481C1C}">
                                          <a14:useLocalDpi xmlns:a14="http://schemas.microsoft.com/office/drawing/2010/main" val="0"/>
                                        </a:ext>
                                      </a:extLst>
                                    </a:blip>
                                    <a:stretch>
                                      <a:fillRect/>
                                    </a:stretch>
                                  </pic:blipFill>
                                  <pic:spPr>
                                    <a:xfrm>
                                      <a:off x="0" y="0"/>
                                      <a:ext cx="1756434" cy="1270926"/>
                                    </a:xfrm>
                                    <a:prstGeom prst="rect">
                                      <a:avLst/>
                                    </a:prstGeom>
                                  </pic:spPr>
                                </pic:pic>
                              </a:graphicData>
                            </a:graphic>
                          </wp:inline>
                        </w:drawing>
                      </w:r>
                    </w:p>
                  </w:txbxContent>
                </v:textbox>
                <w10:wrap anchorx="margin" anchory="page"/>
              </v:shape>
            </w:pict>
          </mc:Fallback>
        </mc:AlternateContent>
      </w:r>
      <w:r w:rsidR="00AF47F1">
        <w:rPr>
          <w:noProof/>
        </w:rPr>
        <mc:AlternateContent>
          <mc:Choice Requires="wps">
            <w:drawing>
              <wp:anchor distT="0" distB="0" distL="114300" distR="114300" simplePos="0" relativeHeight="251697152" behindDoc="0" locked="0" layoutInCell="1" allowOverlap="1" wp14:anchorId="17F3A40E" wp14:editId="78E97B15">
                <wp:simplePos x="0" y="0"/>
                <wp:positionH relativeFrom="column">
                  <wp:posOffset>3667125</wp:posOffset>
                </wp:positionH>
                <wp:positionV relativeFrom="paragraph">
                  <wp:posOffset>762000</wp:posOffset>
                </wp:positionV>
                <wp:extent cx="1790700" cy="884555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1790700" cy="8845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79A2" w:rsidRPr="00932AC4" w:rsidRDefault="004D79A2" w:rsidP="004D79A2">
                            <w:pPr>
                              <w:rPr>
                                <w:b/>
                                <w:sz w:val="23"/>
                                <w:szCs w:val="23"/>
                              </w:rPr>
                            </w:pPr>
                            <w:r w:rsidRPr="00932AC4">
                              <w:rPr>
                                <w:b/>
                                <w:sz w:val="23"/>
                                <w:szCs w:val="23"/>
                              </w:rPr>
                              <w:t>When would I have to be notified if I am being non-renewed?</w:t>
                            </w:r>
                          </w:p>
                          <w:p w:rsidR="004D79A2" w:rsidRPr="00932AC4" w:rsidRDefault="004D79A2" w:rsidP="004D79A2">
                            <w:pPr>
                              <w:rPr>
                                <w:b/>
                                <w:sz w:val="23"/>
                                <w:szCs w:val="23"/>
                              </w:rPr>
                            </w:pPr>
                          </w:p>
                          <w:p w:rsidR="004D79A2" w:rsidRPr="00932AC4" w:rsidRDefault="004D79A2" w:rsidP="004D79A2">
                            <w:pPr>
                              <w:rPr>
                                <w:sz w:val="23"/>
                                <w:szCs w:val="23"/>
                              </w:rPr>
                            </w:pPr>
                            <w:r w:rsidRPr="00932AC4">
                              <w:rPr>
                                <w:sz w:val="23"/>
                                <w:szCs w:val="23"/>
                              </w:rPr>
                              <w:t>Typically, the administration will inform non-tenured teachers of a planned non-renewal informally.  The statutory deadline for a vote by the Board of Education for a non-renewal is May 1</w:t>
                            </w:r>
                            <w:r w:rsidRPr="00932AC4">
                              <w:rPr>
                                <w:sz w:val="23"/>
                                <w:szCs w:val="23"/>
                                <w:vertAlign w:val="superscript"/>
                              </w:rPr>
                              <w:t>st</w:t>
                            </w:r>
                            <w:r w:rsidRPr="00932AC4">
                              <w:rPr>
                                <w:sz w:val="23"/>
                                <w:szCs w:val="23"/>
                              </w:rPr>
                              <w:t>.</w:t>
                            </w:r>
                          </w:p>
                          <w:p w:rsidR="004D79A2" w:rsidRPr="00932AC4" w:rsidRDefault="004D79A2" w:rsidP="004D79A2">
                            <w:pPr>
                              <w:rPr>
                                <w:sz w:val="23"/>
                                <w:szCs w:val="23"/>
                              </w:rPr>
                            </w:pPr>
                          </w:p>
                          <w:p w:rsidR="004D79A2" w:rsidRPr="00932AC4" w:rsidRDefault="004D79A2" w:rsidP="004D79A2">
                            <w:pPr>
                              <w:rPr>
                                <w:b/>
                                <w:sz w:val="23"/>
                                <w:szCs w:val="23"/>
                              </w:rPr>
                            </w:pPr>
                            <w:r w:rsidRPr="00932AC4">
                              <w:rPr>
                                <w:b/>
                                <w:sz w:val="23"/>
                                <w:szCs w:val="23"/>
                              </w:rPr>
                              <w:t>Why would there be a Reduction in Force in my district?</w:t>
                            </w:r>
                          </w:p>
                          <w:p w:rsidR="004D79A2" w:rsidRPr="00932AC4" w:rsidRDefault="004D79A2" w:rsidP="004D79A2">
                            <w:pPr>
                              <w:rPr>
                                <w:b/>
                                <w:sz w:val="23"/>
                                <w:szCs w:val="23"/>
                              </w:rPr>
                            </w:pPr>
                          </w:p>
                          <w:p w:rsidR="004D79A2" w:rsidRPr="00932AC4" w:rsidRDefault="004D79A2" w:rsidP="004D79A2">
                            <w:pPr>
                              <w:rPr>
                                <w:sz w:val="23"/>
                                <w:szCs w:val="23"/>
                              </w:rPr>
                            </w:pPr>
                            <w:r w:rsidRPr="00932AC4">
                              <w:rPr>
                                <w:sz w:val="23"/>
                                <w:szCs w:val="23"/>
                              </w:rPr>
                              <w:t>The two most common reasons are that the student enrollment has decreased in the district or that the Board of Education simply needs to reduce its budget.</w:t>
                            </w:r>
                          </w:p>
                          <w:p w:rsidR="004D79A2" w:rsidRPr="00932AC4" w:rsidRDefault="004D79A2" w:rsidP="004D79A2">
                            <w:pPr>
                              <w:rPr>
                                <w:sz w:val="23"/>
                                <w:szCs w:val="23"/>
                              </w:rPr>
                            </w:pPr>
                          </w:p>
                          <w:p w:rsidR="004D79A2" w:rsidRPr="00932AC4" w:rsidRDefault="004D79A2" w:rsidP="004D79A2">
                            <w:pPr>
                              <w:rPr>
                                <w:b/>
                                <w:sz w:val="23"/>
                                <w:szCs w:val="23"/>
                              </w:rPr>
                            </w:pPr>
                            <w:r w:rsidRPr="00932AC4">
                              <w:rPr>
                                <w:b/>
                                <w:sz w:val="23"/>
                                <w:szCs w:val="23"/>
                              </w:rPr>
                              <w:t>What rights do I have if I am I teacher who is recommended to be laid off due to a RIF?</w:t>
                            </w:r>
                          </w:p>
                          <w:p w:rsidR="004D79A2" w:rsidRPr="00932AC4" w:rsidRDefault="004D79A2" w:rsidP="004D79A2">
                            <w:pPr>
                              <w:rPr>
                                <w:b/>
                                <w:sz w:val="23"/>
                                <w:szCs w:val="23"/>
                              </w:rPr>
                            </w:pPr>
                          </w:p>
                          <w:p w:rsidR="004D79A2" w:rsidRPr="00932AC4" w:rsidRDefault="004D79A2" w:rsidP="004D79A2">
                            <w:pPr>
                              <w:rPr>
                                <w:sz w:val="23"/>
                                <w:szCs w:val="23"/>
                              </w:rPr>
                            </w:pPr>
                            <w:r w:rsidRPr="00932AC4">
                              <w:rPr>
                                <w:sz w:val="23"/>
                                <w:szCs w:val="23"/>
                              </w:rPr>
                              <w:t xml:space="preserve">You have </w:t>
                            </w:r>
                            <w:r w:rsidRPr="00932AC4">
                              <w:rPr>
                                <w:sz w:val="23"/>
                                <w:szCs w:val="23"/>
                                <w:u w:val="single"/>
                              </w:rPr>
                              <w:t>no</w:t>
                            </w:r>
                            <w:r w:rsidRPr="00932AC4">
                              <w:rPr>
                                <w:sz w:val="23"/>
                                <w:szCs w:val="23"/>
                              </w:rPr>
                              <w:t xml:space="preserve"> statutory right to contest the lay-off in a hearing before the Board of Education.  However, you may have rights under your collective bargaining agreement (contract between the Board of Education and your teachers’ union.) Please check with your local union representative and/or your CEA UniServ Representative to understand any rights afforded in the contract.</w:t>
                            </w:r>
                          </w:p>
                          <w:p w:rsidR="00641D2B" w:rsidRPr="00641D2B" w:rsidRDefault="00641D2B" w:rsidP="00641D2B">
                            <w:pPr>
                              <w:ind w:firstLine="720"/>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3A40E" id="Text Box 233" o:spid="_x0000_s1055" type="#_x0000_t202" style="position:absolute;margin-left:288.75pt;margin-top:60pt;width:141pt;height:69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" fillcolor="white [3201]" stroked="f" strokeweight=".5pt">
                <v:textbox>
                  <w:txbxContent>
                    <w:p w:rsidR="004D79A2" w:rsidRPr="00932AC4" w:rsidRDefault="004D79A2" w:rsidP="004D79A2">
                      <w:pPr>
                        <w:rPr>
                          <w:b/>
                          <w:sz w:val="23"/>
                          <w:szCs w:val="23"/>
                        </w:rPr>
                      </w:pPr>
                      <w:r w:rsidRPr="00932AC4">
                        <w:rPr>
                          <w:b/>
                          <w:sz w:val="23"/>
                          <w:szCs w:val="23"/>
                        </w:rPr>
                        <w:t>When would I have to be notified if I am being non-renewed?</w:t>
                      </w:r>
                    </w:p>
                    <w:p w:rsidR="004D79A2" w:rsidRPr="00932AC4" w:rsidRDefault="004D79A2" w:rsidP="004D79A2">
                      <w:pPr>
                        <w:rPr>
                          <w:b/>
                          <w:sz w:val="23"/>
                          <w:szCs w:val="23"/>
                        </w:rPr>
                      </w:pPr>
                    </w:p>
                    <w:p w:rsidR="004D79A2" w:rsidRPr="00932AC4" w:rsidRDefault="004D79A2" w:rsidP="004D79A2">
                      <w:pPr>
                        <w:rPr>
                          <w:sz w:val="23"/>
                          <w:szCs w:val="23"/>
                        </w:rPr>
                      </w:pPr>
                      <w:r w:rsidRPr="00932AC4">
                        <w:rPr>
                          <w:sz w:val="23"/>
                          <w:szCs w:val="23"/>
                        </w:rPr>
                        <w:t>Typically, the administration will inform non-tenured teachers of a planned non-renewal informally.  The statutory deadline for a vote by the Board of Education for a non-renewal is May 1</w:t>
                      </w:r>
                      <w:r w:rsidRPr="00932AC4">
                        <w:rPr>
                          <w:sz w:val="23"/>
                          <w:szCs w:val="23"/>
                          <w:vertAlign w:val="superscript"/>
                        </w:rPr>
                        <w:t>st</w:t>
                      </w:r>
                      <w:r w:rsidRPr="00932AC4">
                        <w:rPr>
                          <w:sz w:val="23"/>
                          <w:szCs w:val="23"/>
                        </w:rPr>
                        <w:t>.</w:t>
                      </w:r>
                    </w:p>
                    <w:p w:rsidR="004D79A2" w:rsidRPr="00932AC4" w:rsidRDefault="004D79A2" w:rsidP="004D79A2">
                      <w:pPr>
                        <w:rPr>
                          <w:sz w:val="23"/>
                          <w:szCs w:val="23"/>
                        </w:rPr>
                      </w:pPr>
                    </w:p>
                    <w:p w:rsidR="004D79A2" w:rsidRPr="00932AC4" w:rsidRDefault="004D79A2" w:rsidP="004D79A2">
                      <w:pPr>
                        <w:rPr>
                          <w:b/>
                          <w:sz w:val="23"/>
                          <w:szCs w:val="23"/>
                        </w:rPr>
                      </w:pPr>
                      <w:r w:rsidRPr="00932AC4">
                        <w:rPr>
                          <w:b/>
                          <w:sz w:val="23"/>
                          <w:szCs w:val="23"/>
                        </w:rPr>
                        <w:t>Why would there be a Reduction in Force in my district?</w:t>
                      </w:r>
                    </w:p>
                    <w:p w:rsidR="004D79A2" w:rsidRPr="00932AC4" w:rsidRDefault="004D79A2" w:rsidP="004D79A2">
                      <w:pPr>
                        <w:rPr>
                          <w:b/>
                          <w:sz w:val="23"/>
                          <w:szCs w:val="23"/>
                        </w:rPr>
                      </w:pPr>
                    </w:p>
                    <w:p w:rsidR="004D79A2" w:rsidRPr="00932AC4" w:rsidRDefault="004D79A2" w:rsidP="004D79A2">
                      <w:pPr>
                        <w:rPr>
                          <w:sz w:val="23"/>
                          <w:szCs w:val="23"/>
                        </w:rPr>
                      </w:pPr>
                      <w:r w:rsidRPr="00932AC4">
                        <w:rPr>
                          <w:sz w:val="23"/>
                          <w:szCs w:val="23"/>
                        </w:rPr>
                        <w:t>The two most common reasons are that the student enrollment has decreased in the district or that the Board of Education simply needs to reduce its budget.</w:t>
                      </w:r>
                    </w:p>
                    <w:p w:rsidR="004D79A2" w:rsidRPr="00932AC4" w:rsidRDefault="004D79A2" w:rsidP="004D79A2">
                      <w:pPr>
                        <w:rPr>
                          <w:sz w:val="23"/>
                          <w:szCs w:val="23"/>
                        </w:rPr>
                      </w:pPr>
                    </w:p>
                    <w:p w:rsidR="004D79A2" w:rsidRPr="00932AC4" w:rsidRDefault="004D79A2" w:rsidP="004D79A2">
                      <w:pPr>
                        <w:rPr>
                          <w:b/>
                          <w:sz w:val="23"/>
                          <w:szCs w:val="23"/>
                        </w:rPr>
                      </w:pPr>
                      <w:r w:rsidRPr="00932AC4">
                        <w:rPr>
                          <w:b/>
                          <w:sz w:val="23"/>
                          <w:szCs w:val="23"/>
                        </w:rPr>
                        <w:t>What rights do I have if I am I teacher who is recommended to be laid off due to a RIF?</w:t>
                      </w:r>
                    </w:p>
                    <w:p w:rsidR="004D79A2" w:rsidRPr="00932AC4" w:rsidRDefault="004D79A2" w:rsidP="004D79A2">
                      <w:pPr>
                        <w:rPr>
                          <w:b/>
                          <w:sz w:val="23"/>
                          <w:szCs w:val="23"/>
                        </w:rPr>
                      </w:pPr>
                    </w:p>
                    <w:p w:rsidR="004D79A2" w:rsidRPr="00932AC4" w:rsidRDefault="004D79A2" w:rsidP="004D79A2">
                      <w:pPr>
                        <w:rPr>
                          <w:sz w:val="23"/>
                          <w:szCs w:val="23"/>
                        </w:rPr>
                      </w:pPr>
                      <w:r w:rsidRPr="00932AC4">
                        <w:rPr>
                          <w:sz w:val="23"/>
                          <w:szCs w:val="23"/>
                        </w:rPr>
                        <w:t xml:space="preserve">You have </w:t>
                      </w:r>
                      <w:r w:rsidRPr="00932AC4">
                        <w:rPr>
                          <w:sz w:val="23"/>
                          <w:szCs w:val="23"/>
                          <w:u w:val="single"/>
                        </w:rPr>
                        <w:t>no</w:t>
                      </w:r>
                      <w:r w:rsidRPr="00932AC4">
                        <w:rPr>
                          <w:sz w:val="23"/>
                          <w:szCs w:val="23"/>
                        </w:rPr>
                        <w:t xml:space="preserve"> statutory right to contest the lay-off in a hearing before the Board of Education.  However, you may have rights under your collective bargaining agreement (contract between the Board of Education and your teachers’ union.) Please check with your local union representative and/or your CEA UniServ Representative to understand any rights afforded in the contract.</w:t>
                      </w:r>
                    </w:p>
                    <w:p w:rsidR="00641D2B" w:rsidRPr="00641D2B" w:rsidRDefault="00641D2B" w:rsidP="00641D2B">
                      <w:pPr>
                        <w:ind w:firstLine="720"/>
                        <w:rPr>
                          <w:b/>
                          <w:sz w:val="20"/>
                          <w:szCs w:val="20"/>
                        </w:rPr>
                      </w:pPr>
                    </w:p>
                  </w:txbxContent>
                </v:textbox>
              </v:shape>
            </w:pict>
          </mc:Fallback>
        </mc:AlternateContent>
      </w:r>
      <w:r w:rsidR="00AF47F1">
        <w:rPr>
          <w:noProof/>
        </w:rPr>
        <mc:AlternateContent>
          <mc:Choice Requires="wps">
            <w:drawing>
              <wp:anchor distT="45720" distB="45720" distL="114300" distR="114300" simplePos="0" relativeHeight="251696128" behindDoc="0" locked="0" layoutInCell="1" allowOverlap="1" wp14:anchorId="3023D834" wp14:editId="6A2A1B3B">
                <wp:simplePos x="0" y="0"/>
                <wp:positionH relativeFrom="column">
                  <wp:posOffset>1828800</wp:posOffset>
                </wp:positionH>
                <wp:positionV relativeFrom="paragraph">
                  <wp:posOffset>762000</wp:posOffset>
                </wp:positionV>
                <wp:extent cx="1838325" cy="8369300"/>
                <wp:effectExtent l="0" t="0" r="9525" b="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8369300"/>
                        </a:xfrm>
                        <a:prstGeom prst="rect">
                          <a:avLst/>
                        </a:prstGeom>
                        <a:solidFill>
                          <a:srgbClr val="FFFFFF"/>
                        </a:solidFill>
                        <a:ln w="9525">
                          <a:noFill/>
                          <a:miter lim="800000"/>
                          <a:headEnd/>
                          <a:tailEnd/>
                        </a:ln>
                      </wps:spPr>
                      <wps:txbx>
                        <w:txbxContent>
                          <w:p w:rsidR="004D79A2" w:rsidRPr="00932AC4" w:rsidRDefault="004D79A2" w:rsidP="004D79A2">
                            <w:pPr>
                              <w:rPr>
                                <w:sz w:val="23"/>
                                <w:szCs w:val="23"/>
                              </w:rPr>
                            </w:pPr>
                            <w:r w:rsidRPr="00932AC4">
                              <w:rPr>
                                <w:b/>
                                <w:sz w:val="23"/>
                                <w:szCs w:val="23"/>
                              </w:rPr>
                              <w:t>T</w:t>
                            </w:r>
                            <w:r w:rsidRPr="00932AC4">
                              <w:rPr>
                                <w:sz w:val="23"/>
                                <w:szCs w:val="23"/>
                              </w:rPr>
                              <w:t>his is the time of year many new teachers face the possibility of a non-renewal.  What does this mean and what are your rights?  Keep reading to find out.</w:t>
                            </w:r>
                          </w:p>
                          <w:p w:rsidR="004D79A2" w:rsidRDefault="004D79A2" w:rsidP="004D79A2">
                            <w:pPr>
                              <w:rPr>
                                <w:sz w:val="23"/>
                                <w:szCs w:val="23"/>
                              </w:rPr>
                            </w:pPr>
                          </w:p>
                          <w:p w:rsidR="004D79A2" w:rsidRDefault="004D79A2" w:rsidP="004D79A2">
                            <w:pPr>
                              <w:rPr>
                                <w:sz w:val="23"/>
                                <w:szCs w:val="23"/>
                              </w:rPr>
                            </w:pPr>
                          </w:p>
                          <w:p w:rsidR="004D79A2" w:rsidRPr="00932AC4" w:rsidRDefault="004D79A2" w:rsidP="004D79A2">
                            <w:pPr>
                              <w:rPr>
                                <w:sz w:val="23"/>
                                <w:szCs w:val="23"/>
                              </w:rPr>
                            </w:pPr>
                          </w:p>
                          <w:p w:rsidR="004D79A2" w:rsidRPr="00932AC4" w:rsidRDefault="004D79A2" w:rsidP="004D79A2">
                            <w:pPr>
                              <w:rPr>
                                <w:b/>
                                <w:sz w:val="23"/>
                                <w:szCs w:val="23"/>
                              </w:rPr>
                            </w:pPr>
                            <w:r w:rsidRPr="00932AC4">
                              <w:rPr>
                                <w:b/>
                                <w:sz w:val="23"/>
                                <w:szCs w:val="23"/>
                              </w:rPr>
                              <w:t>I’m a non-tenured teacher and have heard talk that non-tenured teachers are facing possible non-renewals and RIF’s.  What does this mean?</w:t>
                            </w:r>
                          </w:p>
                          <w:p w:rsidR="004D79A2" w:rsidRPr="00932AC4" w:rsidRDefault="004D79A2" w:rsidP="004D79A2">
                            <w:pPr>
                              <w:rPr>
                                <w:b/>
                                <w:sz w:val="23"/>
                                <w:szCs w:val="23"/>
                              </w:rPr>
                            </w:pPr>
                          </w:p>
                          <w:p w:rsidR="004D79A2" w:rsidRPr="00932AC4" w:rsidRDefault="004D79A2" w:rsidP="004D79A2">
                            <w:pPr>
                              <w:rPr>
                                <w:sz w:val="23"/>
                                <w:szCs w:val="23"/>
                              </w:rPr>
                            </w:pPr>
                            <w:r w:rsidRPr="00932AC4">
                              <w:rPr>
                                <w:sz w:val="23"/>
                                <w:szCs w:val="23"/>
                              </w:rPr>
                              <w:t>a. Non-renewal is the term used when a non-tenured teacher is recommended for dismissal by the Superintendent, and the Board of Education votes to follow this recommendation.</w:t>
                            </w:r>
                            <w:r w:rsidRPr="00932AC4">
                              <w:rPr>
                                <w:sz w:val="23"/>
                                <w:szCs w:val="23"/>
                              </w:rPr>
                              <w:br/>
                            </w:r>
                          </w:p>
                          <w:p w:rsidR="004D79A2" w:rsidRPr="00932AC4" w:rsidRDefault="004D79A2" w:rsidP="004D79A2">
                            <w:pPr>
                              <w:jc w:val="both"/>
                              <w:rPr>
                                <w:sz w:val="23"/>
                                <w:szCs w:val="23"/>
                              </w:rPr>
                            </w:pPr>
                            <w:r w:rsidRPr="00932AC4">
                              <w:rPr>
                                <w:sz w:val="23"/>
                                <w:szCs w:val="23"/>
                              </w:rPr>
                              <w:t>b. The term RIF is an acronym for “reduction in force.”</w:t>
                            </w:r>
                          </w:p>
                          <w:p w:rsidR="004D79A2" w:rsidRPr="00932AC4" w:rsidRDefault="004D79A2" w:rsidP="004D79A2">
                            <w:pPr>
                              <w:rPr>
                                <w:rFonts w:ascii="Berlin Sans FB Demi" w:hAnsi="Berlin Sans FB Demi"/>
                                <w:b/>
                                <w:i/>
                                <w:sz w:val="23"/>
                                <w:szCs w:val="23"/>
                              </w:rPr>
                            </w:pPr>
                          </w:p>
                          <w:p w:rsidR="004D79A2" w:rsidRPr="00932AC4" w:rsidRDefault="004D79A2" w:rsidP="004D79A2">
                            <w:pPr>
                              <w:rPr>
                                <w:b/>
                                <w:sz w:val="23"/>
                                <w:szCs w:val="23"/>
                              </w:rPr>
                            </w:pPr>
                            <w:r w:rsidRPr="00932AC4">
                              <w:rPr>
                                <w:b/>
                                <w:sz w:val="23"/>
                                <w:szCs w:val="23"/>
                              </w:rPr>
                              <w:t>For what reasons may a non-tenured teacher be non-renewed</w:t>
                            </w:r>
                            <w:r>
                              <w:rPr>
                                <w:b/>
                                <w:sz w:val="23"/>
                                <w:szCs w:val="23"/>
                              </w:rPr>
                              <w:t>?</w:t>
                            </w:r>
                          </w:p>
                          <w:p w:rsidR="004D79A2" w:rsidRPr="00932AC4" w:rsidRDefault="004D79A2" w:rsidP="004D79A2">
                            <w:pPr>
                              <w:rPr>
                                <w:b/>
                                <w:sz w:val="23"/>
                                <w:szCs w:val="23"/>
                              </w:rPr>
                            </w:pPr>
                          </w:p>
                          <w:p w:rsidR="004D79A2" w:rsidRPr="00932AC4" w:rsidRDefault="004D79A2" w:rsidP="004D79A2">
                            <w:r w:rsidRPr="00932AC4">
                              <w:rPr>
                                <w:sz w:val="23"/>
                                <w:szCs w:val="23"/>
                              </w:rPr>
                              <w:t>A non-tenured teacher may be non-renewed for cause or because the district is reducing the number of teachers employed.</w:t>
                            </w:r>
                          </w:p>
                          <w:p w:rsidR="00DD5EAA" w:rsidRDefault="00DD5EAA" w:rsidP="00DD5EAA"/>
                          <w:p w:rsidR="00D32DBB" w:rsidRPr="00932AC4" w:rsidRDefault="00D32DBB" w:rsidP="007A0D53">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3D834" id="_x0000_s1056" type="#_x0000_t202" style="position:absolute;margin-left:2in;margin-top:60pt;width:144.75pt;height:659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" stroked="f">
                <v:textbox>
                  <w:txbxContent>
                    <w:p w:rsidR="004D79A2" w:rsidRPr="00932AC4" w:rsidRDefault="004D79A2" w:rsidP="004D79A2">
                      <w:pPr>
                        <w:rPr>
                          <w:sz w:val="23"/>
                          <w:szCs w:val="23"/>
                        </w:rPr>
                      </w:pPr>
                      <w:r w:rsidRPr="00932AC4">
                        <w:rPr>
                          <w:b/>
                          <w:sz w:val="23"/>
                          <w:szCs w:val="23"/>
                        </w:rPr>
                        <w:t>T</w:t>
                      </w:r>
                      <w:r w:rsidRPr="00932AC4">
                        <w:rPr>
                          <w:sz w:val="23"/>
                          <w:szCs w:val="23"/>
                        </w:rPr>
                        <w:t>his is the time of year many new teachers face the possibility of a non-renewal.  What does this mean and what are your rights?  Keep reading to find out.</w:t>
                      </w:r>
                    </w:p>
                    <w:p w:rsidR="004D79A2" w:rsidRDefault="004D79A2" w:rsidP="004D79A2">
                      <w:pPr>
                        <w:rPr>
                          <w:sz w:val="23"/>
                          <w:szCs w:val="23"/>
                        </w:rPr>
                      </w:pPr>
                    </w:p>
                    <w:p w:rsidR="004D79A2" w:rsidRDefault="004D79A2" w:rsidP="004D79A2">
                      <w:pPr>
                        <w:rPr>
                          <w:sz w:val="23"/>
                          <w:szCs w:val="23"/>
                        </w:rPr>
                      </w:pPr>
                    </w:p>
                    <w:p w:rsidR="004D79A2" w:rsidRPr="00932AC4" w:rsidRDefault="004D79A2" w:rsidP="004D79A2">
                      <w:pPr>
                        <w:rPr>
                          <w:sz w:val="23"/>
                          <w:szCs w:val="23"/>
                        </w:rPr>
                      </w:pPr>
                    </w:p>
                    <w:p w:rsidR="004D79A2" w:rsidRPr="00932AC4" w:rsidRDefault="004D79A2" w:rsidP="004D79A2">
                      <w:pPr>
                        <w:rPr>
                          <w:b/>
                          <w:sz w:val="23"/>
                          <w:szCs w:val="23"/>
                        </w:rPr>
                      </w:pPr>
                      <w:r w:rsidRPr="00932AC4">
                        <w:rPr>
                          <w:b/>
                          <w:sz w:val="23"/>
                          <w:szCs w:val="23"/>
                        </w:rPr>
                        <w:t>I’m a non-tenured teacher and have heard talk that non-tenured teachers are facing possible non-renewals and RIF’s.  What does this mean?</w:t>
                      </w:r>
                    </w:p>
                    <w:p w:rsidR="004D79A2" w:rsidRPr="00932AC4" w:rsidRDefault="004D79A2" w:rsidP="004D79A2">
                      <w:pPr>
                        <w:rPr>
                          <w:b/>
                          <w:sz w:val="23"/>
                          <w:szCs w:val="23"/>
                        </w:rPr>
                      </w:pPr>
                    </w:p>
                    <w:p w:rsidR="004D79A2" w:rsidRPr="00932AC4" w:rsidRDefault="004D79A2" w:rsidP="004D79A2">
                      <w:pPr>
                        <w:rPr>
                          <w:sz w:val="23"/>
                          <w:szCs w:val="23"/>
                        </w:rPr>
                      </w:pPr>
                      <w:r w:rsidRPr="00932AC4">
                        <w:rPr>
                          <w:sz w:val="23"/>
                          <w:szCs w:val="23"/>
                        </w:rPr>
                        <w:t>a. Non-renewal is the term used when a non-tenured teacher is recommended for dismissal by the Superintendent, and the Board of Education votes to follow this recommendation.</w:t>
                      </w:r>
                      <w:r w:rsidRPr="00932AC4">
                        <w:rPr>
                          <w:sz w:val="23"/>
                          <w:szCs w:val="23"/>
                        </w:rPr>
                        <w:br/>
                      </w:r>
                    </w:p>
                    <w:p w:rsidR="004D79A2" w:rsidRPr="00932AC4" w:rsidRDefault="004D79A2" w:rsidP="004D79A2">
                      <w:pPr>
                        <w:jc w:val="both"/>
                        <w:rPr>
                          <w:sz w:val="23"/>
                          <w:szCs w:val="23"/>
                        </w:rPr>
                      </w:pPr>
                      <w:r w:rsidRPr="00932AC4">
                        <w:rPr>
                          <w:sz w:val="23"/>
                          <w:szCs w:val="23"/>
                        </w:rPr>
                        <w:t>b. The term RIF is an acronym for “reduction in force.”</w:t>
                      </w:r>
                    </w:p>
                    <w:p w:rsidR="004D79A2" w:rsidRPr="00932AC4" w:rsidRDefault="004D79A2" w:rsidP="004D79A2">
                      <w:pPr>
                        <w:rPr>
                          <w:rFonts w:ascii="Berlin Sans FB Demi" w:hAnsi="Berlin Sans FB Demi"/>
                          <w:b/>
                          <w:i/>
                          <w:sz w:val="23"/>
                          <w:szCs w:val="23"/>
                        </w:rPr>
                      </w:pPr>
                    </w:p>
                    <w:p w:rsidR="004D79A2" w:rsidRPr="00932AC4" w:rsidRDefault="004D79A2" w:rsidP="004D79A2">
                      <w:pPr>
                        <w:rPr>
                          <w:b/>
                          <w:sz w:val="23"/>
                          <w:szCs w:val="23"/>
                        </w:rPr>
                      </w:pPr>
                      <w:r w:rsidRPr="00932AC4">
                        <w:rPr>
                          <w:b/>
                          <w:sz w:val="23"/>
                          <w:szCs w:val="23"/>
                        </w:rPr>
                        <w:t>For what reasons may a non-tenured teacher be non-renewed</w:t>
                      </w:r>
                      <w:r>
                        <w:rPr>
                          <w:b/>
                          <w:sz w:val="23"/>
                          <w:szCs w:val="23"/>
                        </w:rPr>
                        <w:t>?</w:t>
                      </w:r>
                    </w:p>
                    <w:p w:rsidR="004D79A2" w:rsidRPr="00932AC4" w:rsidRDefault="004D79A2" w:rsidP="004D79A2">
                      <w:pPr>
                        <w:rPr>
                          <w:b/>
                          <w:sz w:val="23"/>
                          <w:szCs w:val="23"/>
                        </w:rPr>
                      </w:pPr>
                    </w:p>
                    <w:p w:rsidR="004D79A2" w:rsidRPr="00932AC4" w:rsidRDefault="004D79A2" w:rsidP="004D79A2">
                      <w:r w:rsidRPr="00932AC4">
                        <w:rPr>
                          <w:sz w:val="23"/>
                          <w:szCs w:val="23"/>
                        </w:rPr>
                        <w:t>A non-tenured teacher may be non-renewed for cause or because the district is reducing the number of teachers employed.</w:t>
                      </w:r>
                    </w:p>
                    <w:p w:rsidR="00DD5EAA" w:rsidRDefault="00DD5EAA" w:rsidP="00DD5EAA"/>
                    <w:p w:rsidR="00D32DBB" w:rsidRPr="00932AC4" w:rsidRDefault="00D32DBB" w:rsidP="007A0D53">
                      <w:pPr>
                        <w:jc w:val="both"/>
                      </w:pPr>
                    </w:p>
                  </w:txbxContent>
                </v:textbox>
                <w10:wrap type="square"/>
              </v:shape>
            </w:pict>
          </mc:Fallback>
        </mc:AlternateContent>
      </w:r>
      <w:r w:rsidR="00B7272D">
        <w:rPr>
          <w:noProof/>
        </w:rPr>
        <mc:AlternateContent>
          <mc:Choice Requires="wps">
            <w:drawing>
              <wp:anchor distT="0" distB="0" distL="114300" distR="114300" simplePos="0" relativeHeight="251659264" behindDoc="0" locked="0" layoutInCell="1" allowOverlap="1" wp14:anchorId="265854F5" wp14:editId="25C0039D">
                <wp:simplePos x="0" y="0"/>
                <wp:positionH relativeFrom="page">
                  <wp:posOffset>533400</wp:posOffset>
                </wp:positionH>
                <wp:positionV relativeFrom="page">
                  <wp:posOffset>600076</wp:posOffset>
                </wp:positionV>
                <wp:extent cx="1587500" cy="190500"/>
                <wp:effectExtent l="0" t="0" r="12700" b="0"/>
                <wp:wrapNone/>
                <wp:docPr id="5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501E1" w:rsidRDefault="003B44E9" w:rsidP="003B44E9">
                            <w:pPr>
                              <w:pStyle w:val="PageNumbers"/>
                            </w:pPr>
                            <w:r w:rsidRPr="003501E1">
                              <w:t xml:space="preserve">Page </w:t>
                            </w:r>
                            <w:r w:rsidRPr="003501E1">
                              <w:fldChar w:fldCharType="begin"/>
                            </w:r>
                            <w:r w:rsidRPr="003501E1">
                              <w:instrText xml:space="preserve"> PAGE  \* MERGEFORMAT </w:instrText>
                            </w:r>
                            <w:r w:rsidRPr="003501E1">
                              <w:fldChar w:fldCharType="separate"/>
                            </w:r>
                            <w:r w:rsidR="00891032">
                              <w:rPr>
                                <w:noProof/>
                              </w:rPr>
                              <w:t>2</w:t>
                            </w:r>
                            <w:r w:rsidRPr="003501E1">
                              <w:fldChar w:fldCharType="end"/>
                            </w:r>
                            <w:r w:rsidRPr="003501E1">
                              <w:t xml:space="preserve"> of</w:t>
                            </w:r>
                            <w: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854F5" id="Text Box 47" o:spid="_x0000_s1057" type="#_x0000_t202" style="position:absolute;margin-left:42pt;margin-top:47.25pt;width:125pt;height: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orwIAALM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" filled="f" stroked="f">
                <v:textbox inset="0,0,0,0">
                  <w:txbxContent>
                    <w:p w:rsidR="003B44E9" w:rsidRPr="003501E1" w:rsidRDefault="003B44E9" w:rsidP="003B44E9">
                      <w:pPr>
                        <w:pStyle w:val="PageNumbers"/>
                      </w:pPr>
                      <w:r w:rsidRPr="003501E1">
                        <w:t xml:space="preserve">Page </w:t>
                      </w:r>
                      <w:r w:rsidRPr="003501E1">
                        <w:fldChar w:fldCharType="begin"/>
                      </w:r>
                      <w:r w:rsidRPr="003501E1">
                        <w:instrText xml:space="preserve"> PAGE  \* MERGEFORMAT </w:instrText>
                      </w:r>
                      <w:r w:rsidRPr="003501E1">
                        <w:fldChar w:fldCharType="separate"/>
                      </w:r>
                      <w:r w:rsidR="00891032">
                        <w:rPr>
                          <w:noProof/>
                        </w:rPr>
                        <w:t>2</w:t>
                      </w:r>
                      <w:r w:rsidRPr="003501E1">
                        <w:fldChar w:fldCharType="end"/>
                      </w:r>
                      <w:r w:rsidRPr="003501E1">
                        <w:t xml:space="preserve"> of</w:t>
                      </w:r>
                      <w:r>
                        <w:t xml:space="preserve"> 3</w:t>
                      </w:r>
                    </w:p>
                  </w:txbxContent>
                </v:textbox>
                <w10:wrap anchorx="page" anchory="page"/>
              </v:shape>
            </w:pict>
          </mc:Fallback>
        </mc:AlternateContent>
      </w:r>
      <w:r w:rsidR="00D34AE4">
        <w:rPr>
          <w:noProof/>
        </w:rPr>
        <mc:AlternateContent>
          <mc:Choice Requires="wps">
            <w:drawing>
              <wp:anchor distT="0" distB="0" distL="114300" distR="114300" simplePos="0" relativeHeight="251651072" behindDoc="0" locked="0" layoutInCell="1" allowOverlap="1" wp14:anchorId="525751E2" wp14:editId="7AED3F9D">
                <wp:simplePos x="0" y="0"/>
                <wp:positionH relativeFrom="page">
                  <wp:posOffset>2520950</wp:posOffset>
                </wp:positionH>
                <wp:positionV relativeFrom="page">
                  <wp:posOffset>1308100</wp:posOffset>
                </wp:positionV>
                <wp:extent cx="5080000" cy="2759075"/>
                <wp:effectExtent l="0" t="0" r="6350" b="3175"/>
                <wp:wrapNone/>
                <wp:docPr id="4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275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2">
                        <w:txbxContent>
                          <w:p w:rsidR="003B44E9" w:rsidRPr="003501E1" w:rsidRDefault="003B44E9" w:rsidP="003B44E9">
                            <w:pPr>
                              <w:pStyle w:val="BodyText"/>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751E2" id="Text Box 39" o:spid="_x0000_s1058" type="#_x0000_t202" style="position:absolute;margin-left:198.5pt;margin-top:103pt;width:400pt;height:217.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" filled="f" stroked="f">
                <v:textbox style="mso-next-textbox:#Text Box 49" inset="0,0,0,0">
                  <w:txbxContent>
                    <w:p w:rsidR="003B44E9" w:rsidRPr="003501E1" w:rsidRDefault="003B44E9" w:rsidP="003B44E9">
                      <w:pPr>
                        <w:pStyle w:val="BodyText"/>
                        <w:rPr>
                          <w:szCs w:val="16"/>
                        </w:rPr>
                      </w:pPr>
                    </w:p>
                  </w:txbxContent>
                </v:textbox>
                <w10:wrap anchorx="page" anchory="page"/>
              </v:shape>
            </w:pict>
          </mc:Fallback>
        </mc:AlternateContent>
      </w:r>
      <w:r w:rsidR="00A64279">
        <w:rPr>
          <w:noProof/>
        </w:rPr>
        <mc:AlternateContent>
          <mc:Choice Requires="wps">
            <w:drawing>
              <wp:anchor distT="0" distB="0" distL="114300" distR="114300" simplePos="0" relativeHeight="251661312" behindDoc="0" locked="0" layoutInCell="1" allowOverlap="1" wp14:anchorId="23A17231" wp14:editId="03A68205">
                <wp:simplePos x="0" y="0"/>
                <wp:positionH relativeFrom="page">
                  <wp:posOffset>4896485</wp:posOffset>
                </wp:positionH>
                <wp:positionV relativeFrom="page">
                  <wp:posOffset>1307465</wp:posOffset>
                </wp:positionV>
                <wp:extent cx="2324100" cy="2406650"/>
                <wp:effectExtent l="635" t="2540" r="0" b="635"/>
                <wp:wrapNone/>
                <wp:docPr id="5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40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17231" id="Text Box 49" o:spid="_x0000_s1059" type="#_x0000_t202" style="position:absolute;margin-left:385.55pt;margin-top:102.95pt;width:183pt;height:18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" filled="f" stroked="f">
                <v:textbox inset="0,0,0,0">
                  <w:txbxContent/>
                </v:textbox>
                <w10:wrap anchorx="page" anchory="page"/>
              </v:shape>
            </w:pict>
          </mc:Fallback>
        </mc:AlternateContent>
      </w:r>
      <w:r w:rsidR="00A64279">
        <w:rPr>
          <w:noProof/>
        </w:rPr>
        <mc:AlternateContent>
          <mc:Choice Requires="wps">
            <w:drawing>
              <wp:anchor distT="0" distB="0" distL="114300" distR="114300" simplePos="0" relativeHeight="251668480" behindDoc="0" locked="0" layoutInCell="1" allowOverlap="1" wp14:anchorId="25D6A07B" wp14:editId="35D75E09">
                <wp:simplePos x="0" y="0"/>
                <wp:positionH relativeFrom="page">
                  <wp:posOffset>476885</wp:posOffset>
                </wp:positionH>
                <wp:positionV relativeFrom="page">
                  <wp:posOffset>5469890</wp:posOffset>
                </wp:positionV>
                <wp:extent cx="1878965" cy="2463165"/>
                <wp:effectExtent l="635" t="2540" r="0" b="1270"/>
                <wp:wrapNone/>
                <wp:docPr id="4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2463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Default="003B44E9" w:rsidP="003B44E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D6A07B" id="Text Box 57" o:spid="_x0000_s1060" type="#_x0000_t202" style="position:absolute;margin-left:37.55pt;margin-top:430.7pt;width:147.95pt;height:193.95pt;z-index:2516684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aYuAIAAMI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" filled="f" stroked="f">
                <v:textbox style="mso-fit-shape-to-text:t">
                  <w:txbxContent>
                    <w:p w:rsidR="003B44E9" w:rsidRDefault="003B44E9" w:rsidP="003B44E9"/>
                  </w:txbxContent>
                </v:textbox>
                <w10:wrap anchorx="page" anchory="page"/>
              </v:shape>
            </w:pict>
          </mc:Fallback>
        </mc:AlternateContent>
      </w:r>
      <w:r w:rsidR="00477469">
        <w:t xml:space="preserve"> </w:t>
      </w:r>
      <w:r w:rsidR="003B44E9">
        <w:br w:type="page"/>
      </w:r>
      <w:r w:rsidR="00C74E78">
        <w:rPr>
          <w:noProof/>
        </w:rPr>
        <mc:AlternateContent>
          <mc:Choice Requires="wps">
            <w:drawing>
              <wp:anchor distT="0" distB="0" distL="114300" distR="114300" simplePos="0" relativeHeight="251673600" behindDoc="0" locked="0" layoutInCell="1" allowOverlap="1" wp14:anchorId="32963C97" wp14:editId="489F2BF2">
                <wp:simplePos x="0" y="0"/>
                <wp:positionH relativeFrom="page">
                  <wp:posOffset>1244600</wp:posOffset>
                </wp:positionH>
                <wp:positionV relativeFrom="page">
                  <wp:posOffset>171450</wp:posOffset>
                </wp:positionV>
                <wp:extent cx="6134100" cy="800100"/>
                <wp:effectExtent l="0" t="0" r="0" b="0"/>
                <wp:wrapNone/>
                <wp:docPr id="3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6D5" w:rsidRPr="003B3E8F" w:rsidRDefault="00B62073" w:rsidP="00B62073">
                            <w:pPr>
                              <w:pStyle w:val="Heading4"/>
                              <w:jc w:val="center"/>
                              <w:rPr>
                                <w:color w:val="00B0F0"/>
                                <w:sz w:val="56"/>
                                <w:szCs w:val="56"/>
                              </w:rPr>
                            </w:pPr>
                            <w:r w:rsidRPr="003B3E8F">
                              <w:rPr>
                                <w:color w:val="00B0F0"/>
                                <w:sz w:val="56"/>
                                <w:szCs w:val="56"/>
                              </w:rPr>
                              <w:t>Uniserv Brewery Tour Stop #</w:t>
                            </w:r>
                            <w:r w:rsidR="004D79A2" w:rsidRPr="003B3E8F">
                              <w:rPr>
                                <w:color w:val="00B0F0"/>
                                <w:sz w:val="56"/>
                                <w:szCs w:val="56"/>
                              </w:rPr>
                              <w:t>4</w:t>
                            </w:r>
                            <w:r w:rsidRPr="003B3E8F">
                              <w:rPr>
                                <w:color w:val="00B0F0"/>
                                <w:sz w:val="56"/>
                                <w:szCs w:val="56"/>
                              </w:rPr>
                              <w:t>!</w:t>
                            </w:r>
                            <w:r w:rsidR="00C74E78">
                              <w:rPr>
                                <w:color w:val="00B0F0"/>
                                <w:sz w:val="56"/>
                                <w:szCs w:val="56"/>
                              </w:rPr>
                              <w:t xml:space="preserve"> 2 for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63C97" id="Text Box 62" o:spid="_x0000_s1061" type="#_x0000_t202" style="position:absolute;margin-left:98pt;margin-top:13.5pt;width:483pt;height:63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" filled="f" stroked="f">
                <v:textbox inset="0,0,0,0">
                  <w:txbxContent>
                    <w:p w:rsidR="006B26D5" w:rsidRPr="003B3E8F" w:rsidRDefault="00B62073" w:rsidP="00B62073">
                      <w:pPr>
                        <w:pStyle w:val="Heading4"/>
                        <w:jc w:val="center"/>
                        <w:rPr>
                          <w:color w:val="00B0F0"/>
                          <w:sz w:val="56"/>
                          <w:szCs w:val="56"/>
                        </w:rPr>
                      </w:pPr>
                      <w:r w:rsidRPr="003B3E8F">
                        <w:rPr>
                          <w:color w:val="00B0F0"/>
                          <w:sz w:val="56"/>
                          <w:szCs w:val="56"/>
                        </w:rPr>
                        <w:t>Uniserv Brewery Tour Stop #</w:t>
                      </w:r>
                      <w:r w:rsidR="004D79A2" w:rsidRPr="003B3E8F">
                        <w:rPr>
                          <w:color w:val="00B0F0"/>
                          <w:sz w:val="56"/>
                          <w:szCs w:val="56"/>
                        </w:rPr>
                        <w:t>4</w:t>
                      </w:r>
                      <w:r w:rsidRPr="003B3E8F">
                        <w:rPr>
                          <w:color w:val="00B0F0"/>
                          <w:sz w:val="56"/>
                          <w:szCs w:val="56"/>
                        </w:rPr>
                        <w:t>!</w:t>
                      </w:r>
                      <w:r w:rsidR="00C74E78">
                        <w:rPr>
                          <w:color w:val="00B0F0"/>
                          <w:sz w:val="56"/>
                          <w:szCs w:val="56"/>
                        </w:rPr>
                        <w:t xml:space="preserve"> 2 for 1???</w:t>
                      </w:r>
                    </w:p>
                  </w:txbxContent>
                </v:textbox>
                <w10:wrap anchorx="page" anchory="page"/>
              </v:shape>
            </w:pict>
          </mc:Fallback>
        </mc:AlternateContent>
      </w:r>
      <w:r w:rsidR="005170CF">
        <w:rPr>
          <w:noProof/>
        </w:rPr>
        <mc:AlternateContent>
          <mc:Choice Requires="wps">
            <w:drawing>
              <wp:anchor distT="0" distB="0" distL="114300" distR="114300" simplePos="0" relativeHeight="251682816" behindDoc="0" locked="0" layoutInCell="1" allowOverlap="1" wp14:anchorId="7CC32FD2" wp14:editId="670E948E">
                <wp:simplePos x="0" y="0"/>
                <wp:positionH relativeFrom="page">
                  <wp:posOffset>420415</wp:posOffset>
                </wp:positionH>
                <wp:positionV relativeFrom="page">
                  <wp:posOffset>462455</wp:posOffset>
                </wp:positionV>
                <wp:extent cx="735724" cy="189186"/>
                <wp:effectExtent l="0" t="0" r="7620" b="1905"/>
                <wp:wrapNone/>
                <wp:docPr id="3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724" cy="189186"/>
                        </a:xfrm>
                        <a:prstGeom prst="rect">
                          <a:avLst/>
                        </a:prstGeom>
                        <a:solidFill>
                          <a:schemeClr val="tx1"/>
                        </a:solidFill>
                        <a:ln>
                          <a:noFill/>
                        </a:ln>
                        <a:extLst/>
                      </wps:spPr>
                      <wps:txbx>
                        <w:txbxContent>
                          <w:p w:rsidR="006B26D5" w:rsidRPr="003501E1" w:rsidRDefault="006B26D5" w:rsidP="006B26D5">
                            <w:pPr>
                              <w:pStyle w:val="PageNumbers"/>
                            </w:pPr>
                            <w:r w:rsidRPr="003501E1">
                              <w:t xml:space="preserve">Page </w:t>
                            </w:r>
                            <w:r w:rsidRPr="003501E1">
                              <w:fldChar w:fldCharType="begin"/>
                            </w:r>
                            <w:r w:rsidRPr="003501E1">
                              <w:instrText xml:space="preserve"> PAGE  \* MERGEFORMAT </w:instrText>
                            </w:r>
                            <w:r w:rsidRPr="003501E1">
                              <w:fldChar w:fldCharType="separate"/>
                            </w:r>
                            <w:r w:rsidR="00891032">
                              <w:rPr>
                                <w:noProof/>
                              </w:rPr>
                              <w:t>3</w:t>
                            </w:r>
                            <w:r w:rsidRPr="003501E1">
                              <w:fldChar w:fldCharType="end"/>
                            </w:r>
                            <w:r w:rsidRPr="003501E1">
                              <w:t xml:space="preserve"> of</w:t>
                            </w:r>
                            <w:r>
                              <w:t xml:space="preserve"> 3</w:t>
                            </w:r>
                          </w:p>
                          <w:p w:rsidR="006B26D5" w:rsidRDefault="006B26D5" w:rsidP="006B26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32FD2" id="Text Box 71" o:spid="_x0000_s1062" type="#_x0000_t202" style="position:absolute;margin-left:33.1pt;margin-top:36.4pt;width:57.95pt;height:14.9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" fillcolor="black [3213]" stroked="f">
                <v:textbox>
                  <w:txbxContent>
                    <w:p w:rsidR="006B26D5" w:rsidRPr="003501E1" w:rsidRDefault="006B26D5" w:rsidP="006B26D5">
                      <w:pPr>
                        <w:pStyle w:val="PageNumbers"/>
                      </w:pPr>
                      <w:r w:rsidRPr="003501E1">
                        <w:t xml:space="preserve">Page </w:t>
                      </w:r>
                      <w:r w:rsidRPr="003501E1">
                        <w:fldChar w:fldCharType="begin"/>
                      </w:r>
                      <w:r w:rsidRPr="003501E1">
                        <w:instrText xml:space="preserve"> PAGE  \* MERGEFORMAT </w:instrText>
                      </w:r>
                      <w:r w:rsidRPr="003501E1">
                        <w:fldChar w:fldCharType="separate"/>
                      </w:r>
                      <w:r w:rsidR="00891032">
                        <w:rPr>
                          <w:noProof/>
                        </w:rPr>
                        <w:t>3</w:t>
                      </w:r>
                      <w:r w:rsidRPr="003501E1">
                        <w:fldChar w:fldCharType="end"/>
                      </w:r>
                      <w:r w:rsidRPr="003501E1">
                        <w:t xml:space="preserve"> of</w:t>
                      </w:r>
                      <w:r>
                        <w:t xml:space="preserve"> 3</w:t>
                      </w:r>
                    </w:p>
                    <w:p w:rsidR="006B26D5" w:rsidRDefault="006B26D5" w:rsidP="006B26D5"/>
                  </w:txbxContent>
                </v:textbox>
                <w10:wrap anchorx="page" anchory="page"/>
              </v:shape>
            </w:pict>
          </mc:Fallback>
        </mc:AlternateContent>
      </w:r>
      <w:r w:rsidR="005170CF">
        <w:rPr>
          <w:noProof/>
        </w:rPr>
        <mc:AlternateContent>
          <mc:Choice Requires="wps">
            <w:drawing>
              <wp:anchor distT="0" distB="0" distL="114300" distR="114300" simplePos="0" relativeHeight="251703296" behindDoc="0" locked="0" layoutInCell="1" allowOverlap="1" wp14:anchorId="6AE9AC66" wp14:editId="2187AA36">
                <wp:simplePos x="0" y="0"/>
                <wp:positionH relativeFrom="page">
                  <wp:posOffset>504497</wp:posOffset>
                </wp:positionH>
                <wp:positionV relativeFrom="margin">
                  <wp:posOffset>5255</wp:posOffset>
                </wp:positionV>
                <wp:extent cx="1650124" cy="84083"/>
                <wp:effectExtent l="0" t="0" r="7620" b="11430"/>
                <wp:wrapNone/>
                <wp:docPr id="2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650124" cy="8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D8F" w:rsidRPr="00A71D8F" w:rsidRDefault="00A71D8F" w:rsidP="00A71D8F">
                            <w:pPr>
                              <w:pStyle w:val="PageNumbers"/>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9AC66" id="_x0000_s1063" type="#_x0000_t202" style="position:absolute;margin-left:39.7pt;margin-top:.4pt;width:129.95pt;height:6.6pt;flip:y;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" filled="f" stroked="f">
                <v:textbox inset="0,0,0,0">
                  <w:txbxContent>
                    <w:p w:rsidR="00A71D8F" w:rsidRPr="00A71D8F" w:rsidRDefault="00A71D8F" w:rsidP="00A71D8F">
                      <w:pPr>
                        <w:pStyle w:val="PageNumbers"/>
                        <w:rPr>
                          <w:color w:val="auto"/>
                        </w:rPr>
                      </w:pPr>
                    </w:p>
                  </w:txbxContent>
                </v:textbox>
                <w10:wrap anchorx="page" anchory="margin"/>
              </v:shape>
            </w:pict>
          </mc:Fallback>
        </mc:AlternateContent>
      </w:r>
      <w:r w:rsidR="005170CF">
        <w:rPr>
          <w:noProof/>
        </w:rPr>
        <mc:AlternateContent>
          <mc:Choice Requires="wps">
            <w:drawing>
              <wp:anchor distT="0" distB="0" distL="114300" distR="114300" simplePos="0" relativeHeight="251674624" behindDoc="0" locked="0" layoutInCell="1" allowOverlap="1" wp14:anchorId="6C99957C" wp14:editId="5B0894E8">
                <wp:simplePos x="0" y="0"/>
                <wp:positionH relativeFrom="page">
                  <wp:posOffset>-2419328</wp:posOffset>
                </wp:positionH>
                <wp:positionV relativeFrom="page">
                  <wp:posOffset>371147</wp:posOffset>
                </wp:positionV>
                <wp:extent cx="1990725" cy="8239125"/>
                <wp:effectExtent l="0" t="0" r="9525" b="9525"/>
                <wp:wrapNone/>
                <wp:docPr id="3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8239125"/>
                        </a:xfrm>
                        <a:prstGeom prst="rect">
                          <a:avLst/>
                        </a:prstGeom>
                        <a:solidFill>
                          <a:srgbClr val="FB9B53"/>
                        </a:solidFill>
                        <a:ln>
                          <a:noFill/>
                        </a:ln>
                        <a:extLst/>
                      </wps:spPr>
                      <wps:txbx>
                        <w:txbxContent>
                          <w:p w:rsidR="00BC5892" w:rsidRDefault="00BC5892" w:rsidP="00491F3B">
                            <w:pPr>
                              <w:pStyle w:val="QuotesWhite"/>
                              <w:rPr>
                                <w:noProof/>
                              </w:rPr>
                            </w:pPr>
                          </w:p>
                          <w:p w:rsidR="00557812" w:rsidRDefault="00557812" w:rsidP="00491F3B">
                            <w:pPr>
                              <w:pStyle w:val="QuotesWhite"/>
                            </w:pPr>
                          </w:p>
                          <w:p w:rsidR="00557812" w:rsidRDefault="00557812" w:rsidP="00491F3B">
                            <w:pPr>
                              <w:pStyle w:val="QuotesWhite"/>
                            </w:pPr>
                          </w:p>
                          <w:p w:rsidR="00557812" w:rsidRDefault="00557812" w:rsidP="00491F3B">
                            <w:pPr>
                              <w:pStyle w:val="QuotesWhite"/>
                            </w:pPr>
                          </w:p>
                          <w:p w:rsidR="001E7822" w:rsidRDefault="00B62073" w:rsidP="001E7822">
                            <w:pPr>
                              <w:pStyle w:val="QuotesWhite"/>
                              <w:jc w:val="center"/>
                              <w:rPr>
                                <w:rFonts w:ascii="Lucida Handwriting" w:hAnsi="Lucida Handwriting"/>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2073">
                              <w:rPr>
                                <w:rFonts w:ascii="Lucida Handwriting" w:hAnsi="Lucida Handwriting"/>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Everyone please welcome th newest addition to CEA K9 Division, Emmutt Teifke!</w:t>
                            </w:r>
                          </w:p>
                          <w:p w:rsidR="00B62073" w:rsidRDefault="00B62073" w:rsidP="001E7822">
                            <w:pPr>
                              <w:pStyle w:val="QuotesWhite"/>
                              <w:jc w:val="center"/>
                              <w:rPr>
                                <w:rFonts w:ascii="Lucida Handwriting" w:hAnsi="Lucida Handwriting"/>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2073" w:rsidRDefault="00B62073" w:rsidP="001E7822">
                            <w:pPr>
                              <w:pStyle w:val="QuotesWhite"/>
                              <w:jc w:val="center"/>
                              <w:rPr>
                                <w:rFonts w:ascii="Lucida Handwriting" w:hAnsi="Lucida Handwriting"/>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Handwriting" w:hAnsi="Lucida Handwriting"/>
                                <w:noProof/>
                                <w:color w:val="000000" w:themeColor="text1"/>
                                <w:sz w:val="24"/>
                              </w:rPr>
                              <w:drawing>
                                <wp:inline distT="0" distB="0" distL="0" distR="0" wp14:anchorId="1C6A2AAC" wp14:editId="2FF3C1BB">
                                  <wp:extent cx="1645492" cy="1808531"/>
                                  <wp:effectExtent l="0" t="5397" r="6667" b="6668"/>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mmutt.jpg"/>
                                          <pic:cNvPicPr/>
                                        </pic:nvPicPr>
                                        <pic:blipFill rotWithShape="1">
                                          <a:blip r:embed="rId11">
                                            <a:extLst>
                                              <a:ext uri="{28A0092B-C50C-407E-A947-70E740481C1C}">
                                                <a14:useLocalDpi xmlns:a14="http://schemas.microsoft.com/office/drawing/2010/main" val="0"/>
                                              </a:ext>
                                            </a:extLst>
                                          </a:blip>
                                          <a:srcRect l="24897" t="149" r="18373" b="16707"/>
                                          <a:stretch/>
                                        </pic:blipFill>
                                        <pic:spPr bwMode="auto">
                                          <a:xfrm rot="5400000">
                                            <a:off x="0" y="0"/>
                                            <a:ext cx="1663946" cy="1828814"/>
                                          </a:xfrm>
                                          <a:prstGeom prst="rect">
                                            <a:avLst/>
                                          </a:prstGeom>
                                          <a:ln>
                                            <a:noFill/>
                                          </a:ln>
                                          <a:extLst>
                                            <a:ext uri="{53640926-AAD7-44D8-BBD7-CCE9431645EC}">
                                              <a14:shadowObscured xmlns:a14="http://schemas.microsoft.com/office/drawing/2010/main"/>
                                            </a:ext>
                                          </a:extLst>
                                        </pic:spPr>
                                      </pic:pic>
                                    </a:graphicData>
                                  </a:graphic>
                                </wp:inline>
                              </w:drawing>
                            </w:r>
                          </w:p>
                          <w:p w:rsidR="00B62073" w:rsidRPr="00B62073" w:rsidRDefault="00B62073" w:rsidP="001E7822">
                            <w:pPr>
                              <w:pStyle w:val="QuotesWhite"/>
                              <w:jc w:val="center"/>
                              <w:rPr>
                                <w:rFonts w:ascii="Lucida Handwriting" w:hAnsi="Lucida Handwriting"/>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D5EAA" w:rsidRDefault="004E62EF" w:rsidP="00491F3B">
                            <w:pPr>
                              <w:pStyle w:val="QuotesWhite"/>
                            </w:pPr>
                            <w:r>
                              <w:rPr>
                                <w:noProof/>
                              </w:rPr>
                              <w:t xml:space="preserve">        </w:t>
                            </w:r>
                            <w:r w:rsidR="00DD5EAA">
                              <w:rPr>
                                <w:noProof/>
                              </w:rPr>
                              <w:drawing>
                                <wp:inline distT="0" distB="0" distL="0" distR="0" wp14:anchorId="355BF415" wp14:editId="23AF989B">
                                  <wp:extent cx="1990725" cy="1492885"/>
                                  <wp:effectExtent l="127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mmutt 3.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990725" cy="1492885"/>
                                          </a:xfrm>
                                          <a:prstGeom prst="rect">
                                            <a:avLst/>
                                          </a:prstGeom>
                                        </pic:spPr>
                                      </pic:pic>
                                    </a:graphicData>
                                  </a:graphic>
                                </wp:inline>
                              </w:drawing>
                            </w:r>
                          </w:p>
                          <w:p w:rsidR="00557812" w:rsidRDefault="00B62073" w:rsidP="00491F3B">
                            <w:pPr>
                              <w:pStyle w:val="QuotesWhite"/>
                            </w:pPr>
                            <w:r>
                              <w:t>Emmutt is a 12 week old Spanish Water Dog whos</w:t>
                            </w:r>
                            <w:r w:rsidR="00DD5EAA">
                              <w:t>e</w:t>
                            </w:r>
                            <w:r>
                              <w:t xml:space="preserve"> interests include Social Justice, Public Education and chewing on sneakers.  He is very excited to join the team and help all teachers with a smile after a rough day.  Welcome Emmutt!</w:t>
                            </w:r>
                          </w:p>
                          <w:p w:rsidR="00557812" w:rsidRDefault="00557812" w:rsidP="00491F3B">
                            <w:pPr>
                              <w:pStyle w:val="QuotesWhite"/>
                            </w:pPr>
                          </w:p>
                          <w:p w:rsidR="00557812" w:rsidRDefault="00557812" w:rsidP="00491F3B">
                            <w:pPr>
                              <w:pStyle w:val="QuotesWhite"/>
                            </w:pPr>
                          </w:p>
                          <w:p w:rsidR="00557812" w:rsidRDefault="00557812" w:rsidP="00491F3B">
                            <w:pPr>
                              <w:pStyle w:val="QuotesWhite"/>
                            </w:pPr>
                          </w:p>
                          <w:p w:rsidR="00557812" w:rsidRDefault="00557812" w:rsidP="00491F3B">
                            <w:pPr>
                              <w:pStyle w:val="QuotesWhite"/>
                            </w:pPr>
                          </w:p>
                          <w:p w:rsidR="00557812" w:rsidRDefault="00557812" w:rsidP="00491F3B">
                            <w:pPr>
                              <w:pStyle w:val="QuotesWhite"/>
                            </w:pPr>
                          </w:p>
                          <w:p w:rsidR="006B26D5" w:rsidRPr="00226B84" w:rsidRDefault="006B26D5" w:rsidP="006B26D5">
                            <w:pPr>
                              <w:pStyle w:val="RedText"/>
                              <w:rPr>
                                <w:rStyle w:val="Hyperlin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9957C" id="Text Box 63" o:spid="_x0000_s1064" type="#_x0000_t202" style="position:absolute;margin-left:-190.5pt;margin-top:29.2pt;width:156.75pt;height:648.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" fillcolor="#fb9b53" stroked="f">
                <v:textbox inset="0,0,0,0">
                  <w:txbxContent>
                    <w:p w:rsidR="00BC5892" w:rsidRDefault="00BC5892" w:rsidP="00491F3B">
                      <w:pPr>
                        <w:pStyle w:val="QuotesWhite"/>
                        <w:rPr>
                          <w:noProof/>
                        </w:rPr>
                      </w:pPr>
                    </w:p>
                    <w:p w:rsidR="00557812" w:rsidRDefault="00557812" w:rsidP="00491F3B">
                      <w:pPr>
                        <w:pStyle w:val="QuotesWhite"/>
                      </w:pPr>
                    </w:p>
                    <w:p w:rsidR="00557812" w:rsidRDefault="00557812" w:rsidP="00491F3B">
                      <w:pPr>
                        <w:pStyle w:val="QuotesWhite"/>
                      </w:pPr>
                    </w:p>
                    <w:p w:rsidR="00557812" w:rsidRDefault="00557812" w:rsidP="00491F3B">
                      <w:pPr>
                        <w:pStyle w:val="QuotesWhite"/>
                      </w:pPr>
                    </w:p>
                    <w:p w:rsidR="001E7822" w:rsidRDefault="00B62073" w:rsidP="001E7822">
                      <w:pPr>
                        <w:pStyle w:val="QuotesWhite"/>
                        <w:jc w:val="center"/>
                        <w:rPr>
                          <w:rFonts w:ascii="Lucida Handwriting" w:hAnsi="Lucida Handwriting"/>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2073">
                        <w:rPr>
                          <w:rFonts w:ascii="Lucida Handwriting" w:hAnsi="Lucida Handwriting"/>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Everyone please welcome th newest addition to CEA K9 Division, Emmutt Teifke!</w:t>
                      </w:r>
                    </w:p>
                    <w:p w:rsidR="00B62073" w:rsidRDefault="00B62073" w:rsidP="001E7822">
                      <w:pPr>
                        <w:pStyle w:val="QuotesWhite"/>
                        <w:jc w:val="center"/>
                        <w:rPr>
                          <w:rFonts w:ascii="Lucida Handwriting" w:hAnsi="Lucida Handwriting"/>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2073" w:rsidRDefault="00B62073" w:rsidP="001E7822">
                      <w:pPr>
                        <w:pStyle w:val="QuotesWhite"/>
                        <w:jc w:val="center"/>
                        <w:rPr>
                          <w:rFonts w:ascii="Lucida Handwriting" w:hAnsi="Lucida Handwriting"/>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Handwriting" w:hAnsi="Lucida Handwriting"/>
                          <w:noProof/>
                          <w:color w:val="000000" w:themeColor="text1"/>
                          <w:sz w:val="24"/>
                        </w:rPr>
                        <w:drawing>
                          <wp:inline distT="0" distB="0" distL="0" distR="0" wp14:anchorId="1C6A2AAC" wp14:editId="2FF3C1BB">
                            <wp:extent cx="1645492" cy="1808531"/>
                            <wp:effectExtent l="0" t="5397" r="6667" b="6668"/>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mmutt.jpg"/>
                                    <pic:cNvPicPr/>
                                  </pic:nvPicPr>
                                  <pic:blipFill rotWithShape="1">
                                    <a:blip r:embed="rId11">
                                      <a:extLst>
                                        <a:ext uri="{28A0092B-C50C-407E-A947-70E740481C1C}">
                                          <a14:useLocalDpi xmlns:a14="http://schemas.microsoft.com/office/drawing/2010/main" val="0"/>
                                        </a:ext>
                                      </a:extLst>
                                    </a:blip>
                                    <a:srcRect l="24897" t="149" r="18373" b="16707"/>
                                    <a:stretch/>
                                  </pic:blipFill>
                                  <pic:spPr bwMode="auto">
                                    <a:xfrm rot="5400000">
                                      <a:off x="0" y="0"/>
                                      <a:ext cx="1663946" cy="1828814"/>
                                    </a:xfrm>
                                    <a:prstGeom prst="rect">
                                      <a:avLst/>
                                    </a:prstGeom>
                                    <a:ln>
                                      <a:noFill/>
                                    </a:ln>
                                    <a:extLst>
                                      <a:ext uri="{53640926-AAD7-44D8-BBD7-CCE9431645EC}">
                                        <a14:shadowObscured xmlns:a14="http://schemas.microsoft.com/office/drawing/2010/main"/>
                                      </a:ext>
                                    </a:extLst>
                                  </pic:spPr>
                                </pic:pic>
                              </a:graphicData>
                            </a:graphic>
                          </wp:inline>
                        </w:drawing>
                      </w:r>
                    </w:p>
                    <w:p w:rsidR="00B62073" w:rsidRPr="00B62073" w:rsidRDefault="00B62073" w:rsidP="001E7822">
                      <w:pPr>
                        <w:pStyle w:val="QuotesWhite"/>
                        <w:jc w:val="center"/>
                        <w:rPr>
                          <w:rFonts w:ascii="Lucida Handwriting" w:hAnsi="Lucida Handwriting"/>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D5EAA" w:rsidRDefault="004E62EF" w:rsidP="00491F3B">
                      <w:pPr>
                        <w:pStyle w:val="QuotesWhite"/>
                      </w:pPr>
                      <w:r>
                        <w:rPr>
                          <w:noProof/>
                        </w:rPr>
                        <w:t xml:space="preserve">        </w:t>
                      </w:r>
                      <w:r w:rsidR="00DD5EAA">
                        <w:rPr>
                          <w:noProof/>
                        </w:rPr>
                        <w:drawing>
                          <wp:inline distT="0" distB="0" distL="0" distR="0" wp14:anchorId="355BF415" wp14:editId="23AF989B">
                            <wp:extent cx="1990725" cy="1492885"/>
                            <wp:effectExtent l="127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mmutt 3.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990725" cy="1492885"/>
                                    </a:xfrm>
                                    <a:prstGeom prst="rect">
                                      <a:avLst/>
                                    </a:prstGeom>
                                  </pic:spPr>
                                </pic:pic>
                              </a:graphicData>
                            </a:graphic>
                          </wp:inline>
                        </w:drawing>
                      </w:r>
                    </w:p>
                    <w:p w:rsidR="00557812" w:rsidRDefault="00B62073" w:rsidP="00491F3B">
                      <w:pPr>
                        <w:pStyle w:val="QuotesWhite"/>
                      </w:pPr>
                      <w:r>
                        <w:t>Emmutt is a 12 week old Spanish Water Dog whos</w:t>
                      </w:r>
                      <w:r w:rsidR="00DD5EAA">
                        <w:t>e</w:t>
                      </w:r>
                      <w:r>
                        <w:t xml:space="preserve"> interests include Social Justice, Public Education and chewing on sneakers.  He is very excited to join the team and help all teachers with a smile after a rough day.  Welcome Emmutt!</w:t>
                      </w:r>
                    </w:p>
                    <w:p w:rsidR="00557812" w:rsidRDefault="00557812" w:rsidP="00491F3B">
                      <w:pPr>
                        <w:pStyle w:val="QuotesWhite"/>
                      </w:pPr>
                    </w:p>
                    <w:p w:rsidR="00557812" w:rsidRDefault="00557812" w:rsidP="00491F3B">
                      <w:pPr>
                        <w:pStyle w:val="QuotesWhite"/>
                      </w:pPr>
                    </w:p>
                    <w:p w:rsidR="00557812" w:rsidRDefault="00557812" w:rsidP="00491F3B">
                      <w:pPr>
                        <w:pStyle w:val="QuotesWhite"/>
                      </w:pPr>
                    </w:p>
                    <w:p w:rsidR="00557812" w:rsidRDefault="00557812" w:rsidP="00491F3B">
                      <w:pPr>
                        <w:pStyle w:val="QuotesWhite"/>
                      </w:pPr>
                    </w:p>
                    <w:p w:rsidR="00557812" w:rsidRDefault="00557812" w:rsidP="00491F3B">
                      <w:pPr>
                        <w:pStyle w:val="QuotesWhite"/>
                      </w:pPr>
                    </w:p>
                    <w:p w:rsidR="006B26D5" w:rsidRPr="00226B84" w:rsidRDefault="006B26D5" w:rsidP="006B26D5">
                      <w:pPr>
                        <w:pStyle w:val="RedText"/>
                        <w:rPr>
                          <w:rStyle w:val="Hyperlink"/>
                        </w:rPr>
                      </w:pPr>
                    </w:p>
                  </w:txbxContent>
                </v:textbox>
                <w10:wrap anchorx="page" anchory="page"/>
              </v:shape>
            </w:pict>
          </mc:Fallback>
        </mc:AlternateContent>
      </w:r>
      <w:r w:rsidR="00491F3B">
        <w:tab/>
      </w:r>
      <w:r w:rsidR="00491F3B">
        <w:tab/>
      </w:r>
    </w:p>
    <w:p w:rsidR="00BC5892" w:rsidRDefault="00BC5892"/>
    <w:p w:rsidR="00BC5892" w:rsidRDefault="00F83113">
      <w:r>
        <w:rPr>
          <w:noProof/>
        </w:rPr>
        <mc:AlternateContent>
          <mc:Choice Requires="wps">
            <w:drawing>
              <wp:anchor distT="0" distB="0" distL="114300" distR="114300" simplePos="0" relativeHeight="251670528" behindDoc="0" locked="0" layoutInCell="1" allowOverlap="1" wp14:anchorId="31144DC2" wp14:editId="72F7D846">
                <wp:simplePos x="0" y="0"/>
                <wp:positionH relativeFrom="page">
                  <wp:posOffset>945931</wp:posOffset>
                </wp:positionH>
                <wp:positionV relativeFrom="page">
                  <wp:posOffset>872359</wp:posOffset>
                </wp:positionV>
                <wp:extent cx="6360948" cy="1562100"/>
                <wp:effectExtent l="0" t="0" r="1905" b="0"/>
                <wp:wrapNone/>
                <wp:docPr id="3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948"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6D5" w:rsidRDefault="00F35FAD" w:rsidP="00F35FAD">
                            <w:pPr>
                              <w:jc w:val="center"/>
                            </w:pPr>
                            <w:r w:rsidRPr="00F35FAD">
                              <w:rPr>
                                <w:noProof/>
                              </w:rPr>
                              <w:drawing>
                                <wp:inline distT="0" distB="0" distL="0" distR="0" wp14:anchorId="02072081" wp14:editId="6676A710">
                                  <wp:extent cx="1778000" cy="1778000"/>
                                  <wp:effectExtent l="0" t="0" r="0" b="0"/>
                                  <wp:docPr id="24" name="Picture 24" descr="Image result for pub tr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pub triv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44DC2" id="Text Box 59" o:spid="_x0000_s1065" type="#_x0000_t202" style="position:absolute;margin-left:74.5pt;margin-top:68.7pt;width:500.85pt;height:12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UDtgIAALQ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" filled="f" stroked="f">
                <v:textbox inset="0,0,0,0">
                  <w:txbxContent>
                    <w:p w:rsidR="006B26D5" w:rsidRDefault="00F35FAD" w:rsidP="00F35FAD">
                      <w:pPr>
                        <w:jc w:val="center"/>
                      </w:pPr>
                      <w:r w:rsidRPr="00F35FAD">
                        <w:rPr>
                          <w:noProof/>
                        </w:rPr>
                        <w:drawing>
                          <wp:inline distT="0" distB="0" distL="0" distR="0" wp14:anchorId="02072081" wp14:editId="6676A710">
                            <wp:extent cx="1778000" cy="1778000"/>
                            <wp:effectExtent l="0" t="0" r="0" b="0"/>
                            <wp:docPr id="24" name="Picture 24" descr="Image result for pub tr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pub triv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txbxContent>
                </v:textbox>
                <w10:wrap anchorx="page" anchory="page"/>
              </v:shape>
            </w:pict>
          </mc:Fallback>
        </mc:AlternateContent>
      </w:r>
    </w:p>
    <w:p w:rsidR="00BC5892" w:rsidRDefault="00BC5892"/>
    <w:p w:rsidR="00BC5892" w:rsidRDefault="00BC5892"/>
    <w:p w:rsidR="00BC5892" w:rsidRDefault="00BC5892"/>
    <w:p w:rsidR="00BC5892" w:rsidRDefault="00BC5892" w:rsidP="005170CF"/>
    <w:p w:rsidR="00BC5892" w:rsidRDefault="00BC5892" w:rsidP="005170CF"/>
    <w:p w:rsidR="00C74E78" w:rsidRDefault="00C74E78" w:rsidP="005170CF"/>
    <w:p w:rsidR="00BC5892" w:rsidRDefault="008E5374" w:rsidP="005170CF">
      <w:r>
        <w:rPr>
          <w:noProof/>
        </w:rPr>
        <mc:AlternateContent>
          <mc:Choice Requires="wps">
            <w:drawing>
              <wp:anchor distT="0" distB="0" distL="114300" distR="114300" simplePos="0" relativeHeight="251671552" behindDoc="0" locked="0" layoutInCell="1" allowOverlap="1" wp14:anchorId="29F552EF" wp14:editId="437B6168">
                <wp:simplePos x="0" y="0"/>
                <wp:positionH relativeFrom="page">
                  <wp:posOffset>1174750</wp:posOffset>
                </wp:positionH>
                <wp:positionV relativeFrom="margin">
                  <wp:posOffset>2139950</wp:posOffset>
                </wp:positionV>
                <wp:extent cx="5556250" cy="7283450"/>
                <wp:effectExtent l="0" t="0" r="6350" b="12700"/>
                <wp:wrapNone/>
                <wp:docPr id="3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0" cy="728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5374" w:rsidRPr="00F35FAD" w:rsidRDefault="008E5374" w:rsidP="00C74E78">
                            <w:pPr>
                              <w:pStyle w:val="Heading1"/>
                              <w:rPr>
                                <w:b w:val="0"/>
                                <w:color w:val="E4831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35FAD">
                              <w:rPr>
                                <w:b w:val="0"/>
                                <w:color w:val="E4831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w:t>
                            </w:r>
                            <w:r w:rsidR="008C6AE9" w:rsidRPr="00F35FAD">
                              <w:rPr>
                                <w:b w:val="0"/>
                                <w:color w:val="E4831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CEA Norwich Regional Office </w:t>
                            </w:r>
                            <w:r w:rsidRPr="00F35FAD">
                              <w:rPr>
                                <w:b w:val="0"/>
                                <w:color w:val="E4831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is proud to announce the first annual Uniserv Brewery Tour!  Multiple times throughout the year the intrepid Uniserv reps of the Norwich Office will pick a location to gather for a little training, some ripping food, and plenty of revelry.  Come ready to learn, ready to eat, and ready to let off a little steam socializing with your fellow educators, because you deserve it!  Attendance and food are free, but please register by emailing </w:t>
                            </w:r>
                            <w:hyperlink r:id="rId14" w:history="1">
                              <w:r w:rsidRPr="00F35FAD">
                                <w:rPr>
                                  <w:rStyle w:val="Hyperlink"/>
                                  <w:rFonts w:ascii="Arial" w:hAnsi="Arial"/>
                                  <w:b w:val="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kathys@cea.org</w:t>
                              </w:r>
                            </w:hyperlink>
                            <w:r w:rsidRPr="00F35FAD">
                              <w:rPr>
                                <w:b w:val="0"/>
                                <w:color w:val="E4831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without further ado, the </w:t>
                            </w:r>
                            <w:r w:rsidR="00916CED">
                              <w:rPr>
                                <w:b w:val="0"/>
                                <w:color w:val="E4831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fourth</w:t>
                            </w:r>
                            <w:r w:rsidRPr="00F35FAD">
                              <w:rPr>
                                <w:b w:val="0"/>
                                <w:color w:val="E4831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stop on the tour is…</w:t>
                            </w:r>
                            <w:r w:rsidR="002270E6" w:rsidRPr="002270E6">
                              <w:rPr>
                                <w:b w:val="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sidR="005170CF" w:rsidRPr="002270E6">
                              <w:rPr>
                                <w:b w:val="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Black Sheep</w:t>
                            </w:r>
                            <w:r w:rsidR="005170CF">
                              <w:rPr>
                                <w:b w:val="0"/>
                                <w:color w:val="E4831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 Niantic</w:t>
                            </w:r>
                            <w:r w:rsidRPr="00F35FAD">
                              <w:rPr>
                                <w:b w:val="0"/>
                                <w:color w:val="E4831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CT!  </w:t>
                            </w:r>
                            <w:r w:rsidR="00C74E78">
                              <w:rPr>
                                <w:b w:val="0"/>
                                <w:color w:val="E4831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This is actually a 2 for 1 brewery stop.  Exit the back door of the Black Sheep and enter the new Niantic Public House and Brewery.</w:t>
                            </w:r>
                            <w:r w:rsidR="00502803">
                              <w:rPr>
                                <w:b w:val="0"/>
                                <w:color w:val="E4831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35FAD">
                              <w:rPr>
                                <w:b w:val="0"/>
                                <w:color w:val="E4831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Don’t miss out on the premier event.</w:t>
                            </w:r>
                            <w:r w:rsidR="00C74E78" w:rsidRPr="00C74E78">
                              <w:rPr>
                                <w:noProof/>
                              </w:rPr>
                              <w:t xml:space="preserve"> </w:t>
                            </w:r>
                          </w:p>
                          <w:p w:rsidR="008E5374" w:rsidRDefault="008E5374" w:rsidP="008E5374"/>
                          <w:p w:rsidR="008E5374" w:rsidRPr="00A36C4C" w:rsidRDefault="00A36C4C" w:rsidP="008E5374">
                            <w:pPr>
                              <w:jc w:val="center"/>
                              <w:rPr>
                                <w:rFonts w:ascii="Eras Bold ITC" w:hAnsi="Eras Bold ITC" w:cstheme="minorHAnsi"/>
                                <w:sz w:val="36"/>
                                <w:szCs w:val="36"/>
                              </w:rPr>
                            </w:pPr>
                            <w:r>
                              <w:rPr>
                                <w:noProof/>
                              </w:rPr>
                              <w:drawing>
                                <wp:inline distT="0" distB="0" distL="0" distR="0" wp14:anchorId="35955896" wp14:editId="71305478">
                                  <wp:extent cx="371732" cy="482600"/>
                                  <wp:effectExtent l="0" t="0" r="9525" b="0"/>
                                  <wp:docPr id="23" name="Picture 23" descr="Image result for beer mu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beer mug clip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382191" cy="496179"/>
                                          </a:xfrm>
                                          <a:prstGeom prst="rect">
                                            <a:avLst/>
                                          </a:prstGeom>
                                          <a:noFill/>
                                          <a:ln>
                                            <a:noFill/>
                                          </a:ln>
                                        </pic:spPr>
                                      </pic:pic>
                                    </a:graphicData>
                                  </a:graphic>
                                </wp:inline>
                              </w:drawing>
                            </w:r>
                            <w:r w:rsidR="008E5374" w:rsidRPr="00A36C4C">
                              <w:rPr>
                                <w:rFonts w:ascii="Eras Bold ITC" w:hAnsi="Eras Bold ITC" w:cstheme="minorHAnsi"/>
                                <w:sz w:val="36"/>
                                <w:szCs w:val="36"/>
                              </w:rPr>
                              <w:t xml:space="preserve">U.B.T. Stop </w:t>
                            </w:r>
                            <w:r w:rsidR="004D79A2">
                              <w:rPr>
                                <w:rFonts w:ascii="Eras Bold ITC" w:hAnsi="Eras Bold ITC" w:cstheme="minorHAnsi"/>
                                <w:sz w:val="36"/>
                                <w:szCs w:val="36"/>
                              </w:rPr>
                              <w:t>4</w:t>
                            </w:r>
                            <w:r>
                              <w:rPr>
                                <w:rFonts w:ascii="Eras Bold ITC" w:hAnsi="Eras Bold ITC" w:cstheme="minorHAnsi"/>
                                <w:sz w:val="36"/>
                                <w:szCs w:val="36"/>
                              </w:rPr>
                              <w:t xml:space="preserve"> </w:t>
                            </w:r>
                            <w:r>
                              <w:rPr>
                                <w:noProof/>
                              </w:rPr>
                              <w:drawing>
                                <wp:inline distT="0" distB="0" distL="0" distR="0" wp14:anchorId="5D48A28D" wp14:editId="1F7ACD6D">
                                  <wp:extent cx="360483" cy="467995"/>
                                  <wp:effectExtent l="0" t="0" r="1905" b="8255"/>
                                  <wp:docPr id="22" name="Picture 22" descr="Image result for beer mu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eer mug clip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758" cy="509896"/>
                                          </a:xfrm>
                                          <a:prstGeom prst="rect">
                                            <a:avLst/>
                                          </a:prstGeom>
                                          <a:noFill/>
                                          <a:ln>
                                            <a:noFill/>
                                          </a:ln>
                                        </pic:spPr>
                                      </pic:pic>
                                    </a:graphicData>
                                  </a:graphic>
                                </wp:inline>
                              </w:drawing>
                            </w:r>
                          </w:p>
                          <w:p w:rsidR="008E5374" w:rsidRDefault="00C74E78" w:rsidP="008E5374">
                            <w:r>
                              <w:rPr>
                                <w:noProof/>
                              </w:rPr>
                              <w:drawing>
                                <wp:inline distT="0" distB="0" distL="0" distR="0" wp14:anchorId="54EC30C8" wp14:editId="0418481E">
                                  <wp:extent cx="1504315" cy="1555750"/>
                                  <wp:effectExtent l="0" t="0" r="635" b="6350"/>
                                  <wp:docPr id="15" name="Picture 15" descr="20181207_180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1207_1806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2520" cy="1564236"/>
                                          </a:xfrm>
                                          <a:prstGeom prst="rect">
                                            <a:avLst/>
                                          </a:prstGeom>
                                          <a:noFill/>
                                          <a:ln>
                                            <a:noFill/>
                                          </a:ln>
                                        </pic:spPr>
                                      </pic:pic>
                                    </a:graphicData>
                                  </a:graphic>
                                </wp:inline>
                              </w:drawing>
                            </w:r>
                            <w:r w:rsidRPr="00F35FAD">
                              <w:rPr>
                                <w:noProof/>
                                <w:sz w:val="22"/>
                                <w:szCs w:val="22"/>
                              </w:rPr>
                              <w:drawing>
                                <wp:inline distT="0" distB="0" distL="0" distR="0" wp14:anchorId="7BCC7002" wp14:editId="6CF2053E">
                                  <wp:extent cx="1714500" cy="1631950"/>
                                  <wp:effectExtent l="0" t="0" r="0" b="6350"/>
                                  <wp:docPr id="20" name="Picture 20" descr="Black Sheep Nian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ack Sheep Niant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1631950"/>
                                          </a:xfrm>
                                          <a:prstGeom prst="rect">
                                            <a:avLst/>
                                          </a:prstGeom>
                                          <a:noFill/>
                                          <a:ln>
                                            <a:noFill/>
                                          </a:ln>
                                        </pic:spPr>
                                      </pic:pic>
                                    </a:graphicData>
                                  </a:graphic>
                                </wp:inline>
                              </w:drawing>
                            </w:r>
                          </w:p>
                          <w:p w:rsidR="00A36C4C" w:rsidRPr="00916CED" w:rsidRDefault="00A36C4C" w:rsidP="008E5374">
                            <w:pPr>
                              <w:rPr>
                                <w:rFonts w:ascii="Arial" w:hAnsi="Arial" w:cs="Arial"/>
                              </w:rPr>
                            </w:pPr>
                            <w:r w:rsidRPr="00916CED">
                              <w:rPr>
                                <w:rFonts w:ascii="Arial" w:hAnsi="Arial" w:cs="Arial"/>
                              </w:rPr>
                              <w:t xml:space="preserve">Location: </w:t>
                            </w:r>
                            <w:r w:rsidR="004D79A2" w:rsidRPr="00916CED">
                              <w:rPr>
                                <w:rFonts w:ascii="Arial" w:hAnsi="Arial" w:cs="Arial"/>
                              </w:rPr>
                              <w:t>Black Sheep</w:t>
                            </w:r>
                            <w:r w:rsidRPr="00916CED">
                              <w:rPr>
                                <w:rFonts w:ascii="Arial" w:hAnsi="Arial" w:cs="Arial"/>
                              </w:rPr>
                              <w:t xml:space="preserve">, </w:t>
                            </w:r>
                            <w:r w:rsidR="004D79A2" w:rsidRPr="00916CED">
                              <w:rPr>
                                <w:rFonts w:ascii="Arial" w:hAnsi="Arial" w:cs="Arial"/>
                              </w:rPr>
                              <w:t>Niantic</w:t>
                            </w:r>
                            <w:r w:rsidR="00DD5EAA" w:rsidRPr="00916CED">
                              <w:rPr>
                                <w:rFonts w:ascii="Arial" w:hAnsi="Arial" w:cs="Arial"/>
                              </w:rPr>
                              <w:t>,</w:t>
                            </w:r>
                            <w:r w:rsidRPr="00916CED">
                              <w:rPr>
                                <w:rFonts w:ascii="Arial" w:hAnsi="Arial" w:cs="Arial"/>
                              </w:rPr>
                              <w:t xml:space="preserve"> CT</w:t>
                            </w:r>
                            <w:r w:rsidR="00C74E78">
                              <w:rPr>
                                <w:rFonts w:ascii="Arial" w:hAnsi="Arial" w:cs="Arial"/>
                              </w:rPr>
                              <w:t>; Followed by a stop at the Niantic Public House and Brewery</w:t>
                            </w:r>
                          </w:p>
                          <w:p w:rsidR="00A36C4C" w:rsidRPr="00916CED" w:rsidRDefault="00A36C4C" w:rsidP="008E5374">
                            <w:pPr>
                              <w:rPr>
                                <w:rFonts w:ascii="Arial" w:hAnsi="Arial" w:cs="Arial"/>
                              </w:rPr>
                            </w:pPr>
                          </w:p>
                          <w:p w:rsidR="00A36C4C" w:rsidRPr="00916CED" w:rsidRDefault="00A36C4C" w:rsidP="008E5374">
                            <w:pPr>
                              <w:rPr>
                                <w:rFonts w:ascii="Arial" w:hAnsi="Arial" w:cs="Arial"/>
                              </w:rPr>
                            </w:pPr>
                            <w:r w:rsidRPr="00916CED">
                              <w:rPr>
                                <w:rFonts w:ascii="Arial" w:hAnsi="Arial" w:cs="Arial"/>
                              </w:rPr>
                              <w:t xml:space="preserve">Date: </w:t>
                            </w:r>
                            <w:r w:rsidR="00D42570">
                              <w:rPr>
                                <w:rFonts w:ascii="Arial" w:hAnsi="Arial" w:cs="Arial"/>
                              </w:rPr>
                              <w:t>Thurs</w:t>
                            </w:r>
                            <w:r w:rsidR="004D79A2" w:rsidRPr="00916CED">
                              <w:rPr>
                                <w:rFonts w:ascii="Arial" w:hAnsi="Arial" w:cs="Arial"/>
                              </w:rPr>
                              <w:t>day</w:t>
                            </w:r>
                            <w:r w:rsidR="00DD5EAA" w:rsidRPr="00916CED">
                              <w:rPr>
                                <w:rFonts w:ascii="Arial" w:hAnsi="Arial" w:cs="Arial"/>
                              </w:rPr>
                              <w:t xml:space="preserve">, </w:t>
                            </w:r>
                            <w:r w:rsidR="004D79A2" w:rsidRPr="00916CED">
                              <w:rPr>
                                <w:rFonts w:ascii="Arial" w:hAnsi="Arial" w:cs="Arial"/>
                              </w:rPr>
                              <w:t>April</w:t>
                            </w:r>
                            <w:r w:rsidR="00DD5EAA" w:rsidRPr="00916CED">
                              <w:rPr>
                                <w:rFonts w:ascii="Arial" w:hAnsi="Arial" w:cs="Arial"/>
                              </w:rPr>
                              <w:t>, 2</w:t>
                            </w:r>
                            <w:r w:rsidR="004D79A2" w:rsidRPr="00916CED">
                              <w:rPr>
                                <w:rFonts w:ascii="Arial" w:hAnsi="Arial" w:cs="Arial"/>
                              </w:rPr>
                              <w:t>5</w:t>
                            </w:r>
                            <w:r w:rsidR="00DD5EAA" w:rsidRPr="00916CED">
                              <w:rPr>
                                <w:rFonts w:ascii="Arial" w:hAnsi="Arial" w:cs="Arial"/>
                              </w:rPr>
                              <w:t>, 2019</w:t>
                            </w:r>
                          </w:p>
                          <w:p w:rsidR="00A36C4C" w:rsidRPr="00916CED" w:rsidRDefault="00A36C4C" w:rsidP="008E5374">
                            <w:pPr>
                              <w:rPr>
                                <w:rFonts w:ascii="Arial" w:hAnsi="Arial" w:cs="Arial"/>
                              </w:rPr>
                            </w:pPr>
                          </w:p>
                          <w:p w:rsidR="00A36C4C" w:rsidRPr="00916CED" w:rsidRDefault="005170CF" w:rsidP="008E5374">
                            <w:pPr>
                              <w:rPr>
                                <w:rFonts w:ascii="Arial" w:hAnsi="Arial" w:cs="Arial"/>
                              </w:rPr>
                            </w:pPr>
                            <w:r w:rsidRPr="00916CED">
                              <w:rPr>
                                <w:rFonts w:ascii="Arial" w:hAnsi="Arial" w:cs="Arial"/>
                              </w:rPr>
                              <w:t>Time: 4:00</w:t>
                            </w:r>
                          </w:p>
                          <w:p w:rsidR="00A36C4C" w:rsidRPr="00916CED" w:rsidRDefault="00A36C4C" w:rsidP="008E5374">
                            <w:pPr>
                              <w:rPr>
                                <w:rFonts w:ascii="Arial" w:hAnsi="Arial" w:cs="Arial"/>
                              </w:rPr>
                            </w:pPr>
                          </w:p>
                          <w:p w:rsidR="00BC5892" w:rsidRPr="00916CED" w:rsidRDefault="004D79A2" w:rsidP="004D79A2">
                            <w:pPr>
                              <w:rPr>
                                <w:rFonts w:ascii="Arial" w:hAnsi="Arial" w:cs="Arial"/>
                              </w:rPr>
                            </w:pPr>
                            <w:r w:rsidRPr="00916CED">
                              <w:rPr>
                                <w:rFonts w:ascii="Arial" w:hAnsi="Arial" w:cs="Arial"/>
                              </w:rPr>
                              <w:t xml:space="preserve">Spring has sprung and we’re feeling a bit competitive, time for some PUB TRIVIA!  That’s right, CEA Norwich Regional Office is bringing to you our </w:t>
                            </w:r>
                            <w:r w:rsidRPr="00916CED">
                              <w:rPr>
                                <w:rFonts w:ascii="Arial" w:hAnsi="Arial" w:cs="Arial"/>
                                <w:highlight w:val="yellow"/>
                              </w:rPr>
                              <w:t>very first pub trivia night</w:t>
                            </w:r>
                            <w:r w:rsidRPr="00916CED">
                              <w:rPr>
                                <w:rFonts w:ascii="Arial" w:hAnsi="Arial" w:cs="Arial"/>
                              </w:rPr>
                              <w:t>.  Get your best quiz teams together and get ready to take down your fellow educators.  Let’</w:t>
                            </w:r>
                            <w:r w:rsidR="00F35FAD" w:rsidRPr="00916CED">
                              <w:rPr>
                                <w:rFonts w:ascii="Arial" w:hAnsi="Arial" w:cs="Arial"/>
                              </w:rPr>
                              <w:t>s see who will reign supreme!</w:t>
                            </w:r>
                          </w:p>
                          <w:p w:rsidR="00F35FAD" w:rsidRDefault="00F35FAD" w:rsidP="004D79A2"/>
                          <w:p w:rsidR="00F35FAD" w:rsidRPr="004D79A2" w:rsidRDefault="00F35FAD" w:rsidP="00F35FAD">
                            <w:pPr>
                              <w:jc w:val="center"/>
                            </w:pPr>
                          </w:p>
                          <w:p w:rsidR="008C6AE9" w:rsidRDefault="008C6AE9" w:rsidP="00491F3B">
                            <w:pPr>
                              <w:pStyle w:val="NormalWeb"/>
                              <w:shd w:val="clear" w:color="auto" w:fill="FFFFFF"/>
                              <w:spacing w:before="0" w:after="165" w:line="240" w:lineRule="atLeast"/>
                              <w:rPr>
                                <w:sz w:val="22"/>
                                <w:szCs w:val="22"/>
                              </w:rPr>
                            </w:pPr>
                          </w:p>
                          <w:p w:rsidR="008C6AE9" w:rsidRDefault="008C6AE9"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Pr="00491F3B" w:rsidRDefault="00BC5892" w:rsidP="00491F3B">
                            <w:pPr>
                              <w:pStyle w:val="NormalWeb"/>
                              <w:shd w:val="clear" w:color="auto" w:fill="FFFFFF"/>
                              <w:spacing w:before="0" w:after="165" w:line="240" w:lineRule="atLeast"/>
                              <w:rPr>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552EF" id="Text Box 60" o:spid="_x0000_s1066" type="#_x0000_t202" style="position:absolute;margin-left:92.5pt;margin-top:168.5pt;width:437.5pt;height:57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oimsgIAALQ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" filled="f" stroked="f">
                <v:textbox inset="0,0,0,0">
                  <w:txbxContent>
                    <w:p w:rsidR="008E5374" w:rsidRPr="00F35FAD" w:rsidRDefault="008E5374" w:rsidP="00C74E78">
                      <w:pPr>
                        <w:pStyle w:val="Heading1"/>
                        <w:rPr>
                          <w:b w:val="0"/>
                          <w:color w:val="E4831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35FAD">
                        <w:rPr>
                          <w:b w:val="0"/>
                          <w:color w:val="E4831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w:t>
                      </w:r>
                      <w:r w:rsidR="008C6AE9" w:rsidRPr="00F35FAD">
                        <w:rPr>
                          <w:b w:val="0"/>
                          <w:color w:val="E4831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CEA Norwich Regional Office </w:t>
                      </w:r>
                      <w:r w:rsidRPr="00F35FAD">
                        <w:rPr>
                          <w:b w:val="0"/>
                          <w:color w:val="E4831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is proud to announce the first annual Uniserv Brewery Tour!  Multiple times throughout the year the intrepid Uniserv reps of the Norwich Office will pick a location to gather for a little training, some ripping food, and plenty of revelry.  Come ready to learn, ready to eat, and ready to let off a little steam socializing with your fellow educators, because you deserve it!  Attendance and food are free, but please register by emailing </w:t>
                      </w:r>
                      <w:hyperlink r:id="rId18" w:history="1">
                        <w:r w:rsidRPr="00F35FAD">
                          <w:rPr>
                            <w:rStyle w:val="Hyperlink"/>
                            <w:rFonts w:ascii="Arial" w:hAnsi="Arial"/>
                            <w:b w:val="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kathys@cea.org</w:t>
                        </w:r>
                      </w:hyperlink>
                      <w:r w:rsidRPr="00F35FAD">
                        <w:rPr>
                          <w:b w:val="0"/>
                          <w:color w:val="E4831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without further ado, the </w:t>
                      </w:r>
                      <w:r w:rsidR="00916CED">
                        <w:rPr>
                          <w:b w:val="0"/>
                          <w:color w:val="E4831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fourth</w:t>
                      </w:r>
                      <w:r w:rsidRPr="00F35FAD">
                        <w:rPr>
                          <w:b w:val="0"/>
                          <w:color w:val="E4831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stop on the tour is…</w:t>
                      </w:r>
                      <w:r w:rsidR="002270E6" w:rsidRPr="002270E6">
                        <w:rPr>
                          <w:b w:val="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sidR="005170CF" w:rsidRPr="002270E6">
                        <w:rPr>
                          <w:b w:val="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Black Sheep</w:t>
                      </w:r>
                      <w:r w:rsidR="005170CF">
                        <w:rPr>
                          <w:b w:val="0"/>
                          <w:color w:val="E4831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 Niantic</w:t>
                      </w:r>
                      <w:r w:rsidRPr="00F35FAD">
                        <w:rPr>
                          <w:b w:val="0"/>
                          <w:color w:val="E4831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CT!  </w:t>
                      </w:r>
                      <w:r w:rsidR="00C74E78">
                        <w:rPr>
                          <w:b w:val="0"/>
                          <w:color w:val="E4831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This is actually a 2 for 1 brewery stop.  Exit the back door of the Black Sheep and enter the new Niantic Public House and Brewery.</w:t>
                      </w:r>
                      <w:r w:rsidR="00502803">
                        <w:rPr>
                          <w:b w:val="0"/>
                          <w:color w:val="E4831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35FAD">
                        <w:rPr>
                          <w:b w:val="0"/>
                          <w:color w:val="E48312"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Don’t miss out on the premier event.</w:t>
                      </w:r>
                      <w:r w:rsidR="00C74E78" w:rsidRPr="00C74E78">
                        <w:rPr>
                          <w:noProof/>
                        </w:rPr>
                        <w:t xml:space="preserve"> </w:t>
                      </w:r>
                    </w:p>
                    <w:p w:rsidR="008E5374" w:rsidRDefault="008E5374" w:rsidP="008E5374"/>
                    <w:p w:rsidR="008E5374" w:rsidRPr="00A36C4C" w:rsidRDefault="00A36C4C" w:rsidP="008E5374">
                      <w:pPr>
                        <w:jc w:val="center"/>
                        <w:rPr>
                          <w:rFonts w:ascii="Eras Bold ITC" w:hAnsi="Eras Bold ITC" w:cstheme="minorHAnsi"/>
                          <w:sz w:val="36"/>
                          <w:szCs w:val="36"/>
                        </w:rPr>
                      </w:pPr>
                      <w:r>
                        <w:rPr>
                          <w:noProof/>
                        </w:rPr>
                        <w:drawing>
                          <wp:inline distT="0" distB="0" distL="0" distR="0" wp14:anchorId="35955896" wp14:editId="71305478">
                            <wp:extent cx="371732" cy="482600"/>
                            <wp:effectExtent l="0" t="0" r="9525" b="0"/>
                            <wp:docPr id="23" name="Picture 23" descr="Image result for beer mu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beer mug clip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382191" cy="496179"/>
                                    </a:xfrm>
                                    <a:prstGeom prst="rect">
                                      <a:avLst/>
                                    </a:prstGeom>
                                    <a:noFill/>
                                    <a:ln>
                                      <a:noFill/>
                                    </a:ln>
                                  </pic:spPr>
                                </pic:pic>
                              </a:graphicData>
                            </a:graphic>
                          </wp:inline>
                        </w:drawing>
                      </w:r>
                      <w:r w:rsidR="008E5374" w:rsidRPr="00A36C4C">
                        <w:rPr>
                          <w:rFonts w:ascii="Eras Bold ITC" w:hAnsi="Eras Bold ITC" w:cstheme="minorHAnsi"/>
                          <w:sz w:val="36"/>
                          <w:szCs w:val="36"/>
                        </w:rPr>
                        <w:t xml:space="preserve">U.B.T. Stop </w:t>
                      </w:r>
                      <w:r w:rsidR="004D79A2">
                        <w:rPr>
                          <w:rFonts w:ascii="Eras Bold ITC" w:hAnsi="Eras Bold ITC" w:cstheme="minorHAnsi"/>
                          <w:sz w:val="36"/>
                          <w:szCs w:val="36"/>
                        </w:rPr>
                        <w:t>4</w:t>
                      </w:r>
                      <w:r>
                        <w:rPr>
                          <w:rFonts w:ascii="Eras Bold ITC" w:hAnsi="Eras Bold ITC" w:cstheme="minorHAnsi"/>
                          <w:sz w:val="36"/>
                          <w:szCs w:val="36"/>
                        </w:rPr>
                        <w:t xml:space="preserve"> </w:t>
                      </w:r>
                      <w:r>
                        <w:rPr>
                          <w:noProof/>
                        </w:rPr>
                        <w:drawing>
                          <wp:inline distT="0" distB="0" distL="0" distR="0" wp14:anchorId="5D48A28D" wp14:editId="1F7ACD6D">
                            <wp:extent cx="360483" cy="467995"/>
                            <wp:effectExtent l="0" t="0" r="1905" b="8255"/>
                            <wp:docPr id="22" name="Picture 22" descr="Image result for beer mu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eer mug clip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758" cy="509896"/>
                                    </a:xfrm>
                                    <a:prstGeom prst="rect">
                                      <a:avLst/>
                                    </a:prstGeom>
                                    <a:noFill/>
                                    <a:ln>
                                      <a:noFill/>
                                    </a:ln>
                                  </pic:spPr>
                                </pic:pic>
                              </a:graphicData>
                            </a:graphic>
                          </wp:inline>
                        </w:drawing>
                      </w:r>
                    </w:p>
                    <w:p w:rsidR="008E5374" w:rsidRDefault="00C74E78" w:rsidP="008E5374">
                      <w:r>
                        <w:rPr>
                          <w:noProof/>
                        </w:rPr>
                        <w:drawing>
                          <wp:inline distT="0" distB="0" distL="0" distR="0" wp14:anchorId="54EC30C8" wp14:editId="0418481E">
                            <wp:extent cx="1504315" cy="1555750"/>
                            <wp:effectExtent l="0" t="0" r="635" b="6350"/>
                            <wp:docPr id="15" name="Picture 15" descr="20181207_180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1207_1806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2520" cy="1564236"/>
                                    </a:xfrm>
                                    <a:prstGeom prst="rect">
                                      <a:avLst/>
                                    </a:prstGeom>
                                    <a:noFill/>
                                    <a:ln>
                                      <a:noFill/>
                                    </a:ln>
                                  </pic:spPr>
                                </pic:pic>
                              </a:graphicData>
                            </a:graphic>
                          </wp:inline>
                        </w:drawing>
                      </w:r>
                      <w:r w:rsidRPr="00F35FAD">
                        <w:rPr>
                          <w:noProof/>
                          <w:sz w:val="22"/>
                          <w:szCs w:val="22"/>
                        </w:rPr>
                        <w:drawing>
                          <wp:inline distT="0" distB="0" distL="0" distR="0" wp14:anchorId="7BCC7002" wp14:editId="6CF2053E">
                            <wp:extent cx="1714500" cy="1631950"/>
                            <wp:effectExtent l="0" t="0" r="0" b="6350"/>
                            <wp:docPr id="20" name="Picture 20" descr="Black Sheep Nian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ack Sheep Niant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0" cy="1631950"/>
                                    </a:xfrm>
                                    <a:prstGeom prst="rect">
                                      <a:avLst/>
                                    </a:prstGeom>
                                    <a:noFill/>
                                    <a:ln>
                                      <a:noFill/>
                                    </a:ln>
                                  </pic:spPr>
                                </pic:pic>
                              </a:graphicData>
                            </a:graphic>
                          </wp:inline>
                        </w:drawing>
                      </w:r>
                    </w:p>
                    <w:p w:rsidR="00A36C4C" w:rsidRPr="00916CED" w:rsidRDefault="00A36C4C" w:rsidP="008E5374">
                      <w:pPr>
                        <w:rPr>
                          <w:rFonts w:ascii="Arial" w:hAnsi="Arial" w:cs="Arial"/>
                        </w:rPr>
                      </w:pPr>
                      <w:r w:rsidRPr="00916CED">
                        <w:rPr>
                          <w:rFonts w:ascii="Arial" w:hAnsi="Arial" w:cs="Arial"/>
                        </w:rPr>
                        <w:t xml:space="preserve">Location: </w:t>
                      </w:r>
                      <w:r w:rsidR="004D79A2" w:rsidRPr="00916CED">
                        <w:rPr>
                          <w:rFonts w:ascii="Arial" w:hAnsi="Arial" w:cs="Arial"/>
                        </w:rPr>
                        <w:t>Black Sheep</w:t>
                      </w:r>
                      <w:r w:rsidRPr="00916CED">
                        <w:rPr>
                          <w:rFonts w:ascii="Arial" w:hAnsi="Arial" w:cs="Arial"/>
                        </w:rPr>
                        <w:t xml:space="preserve">, </w:t>
                      </w:r>
                      <w:r w:rsidR="004D79A2" w:rsidRPr="00916CED">
                        <w:rPr>
                          <w:rFonts w:ascii="Arial" w:hAnsi="Arial" w:cs="Arial"/>
                        </w:rPr>
                        <w:t>Niantic</w:t>
                      </w:r>
                      <w:r w:rsidR="00DD5EAA" w:rsidRPr="00916CED">
                        <w:rPr>
                          <w:rFonts w:ascii="Arial" w:hAnsi="Arial" w:cs="Arial"/>
                        </w:rPr>
                        <w:t>,</w:t>
                      </w:r>
                      <w:r w:rsidRPr="00916CED">
                        <w:rPr>
                          <w:rFonts w:ascii="Arial" w:hAnsi="Arial" w:cs="Arial"/>
                        </w:rPr>
                        <w:t xml:space="preserve"> CT</w:t>
                      </w:r>
                      <w:r w:rsidR="00C74E78">
                        <w:rPr>
                          <w:rFonts w:ascii="Arial" w:hAnsi="Arial" w:cs="Arial"/>
                        </w:rPr>
                        <w:t>; Followed by a stop at the Niantic Public House and Brewery</w:t>
                      </w:r>
                    </w:p>
                    <w:p w:rsidR="00A36C4C" w:rsidRPr="00916CED" w:rsidRDefault="00A36C4C" w:rsidP="008E5374">
                      <w:pPr>
                        <w:rPr>
                          <w:rFonts w:ascii="Arial" w:hAnsi="Arial" w:cs="Arial"/>
                        </w:rPr>
                      </w:pPr>
                    </w:p>
                    <w:p w:rsidR="00A36C4C" w:rsidRPr="00916CED" w:rsidRDefault="00A36C4C" w:rsidP="008E5374">
                      <w:pPr>
                        <w:rPr>
                          <w:rFonts w:ascii="Arial" w:hAnsi="Arial" w:cs="Arial"/>
                        </w:rPr>
                      </w:pPr>
                      <w:r w:rsidRPr="00916CED">
                        <w:rPr>
                          <w:rFonts w:ascii="Arial" w:hAnsi="Arial" w:cs="Arial"/>
                        </w:rPr>
                        <w:t xml:space="preserve">Date: </w:t>
                      </w:r>
                      <w:r w:rsidR="00D42570">
                        <w:rPr>
                          <w:rFonts w:ascii="Arial" w:hAnsi="Arial" w:cs="Arial"/>
                        </w:rPr>
                        <w:t>Thurs</w:t>
                      </w:r>
                      <w:r w:rsidR="004D79A2" w:rsidRPr="00916CED">
                        <w:rPr>
                          <w:rFonts w:ascii="Arial" w:hAnsi="Arial" w:cs="Arial"/>
                        </w:rPr>
                        <w:t>day</w:t>
                      </w:r>
                      <w:r w:rsidR="00DD5EAA" w:rsidRPr="00916CED">
                        <w:rPr>
                          <w:rFonts w:ascii="Arial" w:hAnsi="Arial" w:cs="Arial"/>
                        </w:rPr>
                        <w:t xml:space="preserve">, </w:t>
                      </w:r>
                      <w:r w:rsidR="004D79A2" w:rsidRPr="00916CED">
                        <w:rPr>
                          <w:rFonts w:ascii="Arial" w:hAnsi="Arial" w:cs="Arial"/>
                        </w:rPr>
                        <w:t>April</w:t>
                      </w:r>
                      <w:r w:rsidR="00DD5EAA" w:rsidRPr="00916CED">
                        <w:rPr>
                          <w:rFonts w:ascii="Arial" w:hAnsi="Arial" w:cs="Arial"/>
                        </w:rPr>
                        <w:t>, 2</w:t>
                      </w:r>
                      <w:r w:rsidR="004D79A2" w:rsidRPr="00916CED">
                        <w:rPr>
                          <w:rFonts w:ascii="Arial" w:hAnsi="Arial" w:cs="Arial"/>
                        </w:rPr>
                        <w:t>5</w:t>
                      </w:r>
                      <w:r w:rsidR="00DD5EAA" w:rsidRPr="00916CED">
                        <w:rPr>
                          <w:rFonts w:ascii="Arial" w:hAnsi="Arial" w:cs="Arial"/>
                        </w:rPr>
                        <w:t>, 2019</w:t>
                      </w:r>
                    </w:p>
                    <w:p w:rsidR="00A36C4C" w:rsidRPr="00916CED" w:rsidRDefault="00A36C4C" w:rsidP="008E5374">
                      <w:pPr>
                        <w:rPr>
                          <w:rFonts w:ascii="Arial" w:hAnsi="Arial" w:cs="Arial"/>
                        </w:rPr>
                      </w:pPr>
                    </w:p>
                    <w:p w:rsidR="00A36C4C" w:rsidRPr="00916CED" w:rsidRDefault="005170CF" w:rsidP="008E5374">
                      <w:pPr>
                        <w:rPr>
                          <w:rFonts w:ascii="Arial" w:hAnsi="Arial" w:cs="Arial"/>
                        </w:rPr>
                      </w:pPr>
                      <w:r w:rsidRPr="00916CED">
                        <w:rPr>
                          <w:rFonts w:ascii="Arial" w:hAnsi="Arial" w:cs="Arial"/>
                        </w:rPr>
                        <w:t>Time: 4:00</w:t>
                      </w:r>
                    </w:p>
                    <w:p w:rsidR="00A36C4C" w:rsidRPr="00916CED" w:rsidRDefault="00A36C4C" w:rsidP="008E5374">
                      <w:pPr>
                        <w:rPr>
                          <w:rFonts w:ascii="Arial" w:hAnsi="Arial" w:cs="Arial"/>
                        </w:rPr>
                      </w:pPr>
                    </w:p>
                    <w:p w:rsidR="00BC5892" w:rsidRPr="00916CED" w:rsidRDefault="004D79A2" w:rsidP="004D79A2">
                      <w:pPr>
                        <w:rPr>
                          <w:rFonts w:ascii="Arial" w:hAnsi="Arial" w:cs="Arial"/>
                        </w:rPr>
                      </w:pPr>
                      <w:r w:rsidRPr="00916CED">
                        <w:rPr>
                          <w:rFonts w:ascii="Arial" w:hAnsi="Arial" w:cs="Arial"/>
                        </w:rPr>
                        <w:t xml:space="preserve">Spring has sprung and we’re feeling a bit competitive, time for some PUB TRIVIA!  That’s right, CEA Norwich Regional Office is bringing to you our </w:t>
                      </w:r>
                      <w:r w:rsidRPr="00916CED">
                        <w:rPr>
                          <w:rFonts w:ascii="Arial" w:hAnsi="Arial" w:cs="Arial"/>
                          <w:highlight w:val="yellow"/>
                        </w:rPr>
                        <w:t>very first pub trivia night</w:t>
                      </w:r>
                      <w:r w:rsidRPr="00916CED">
                        <w:rPr>
                          <w:rFonts w:ascii="Arial" w:hAnsi="Arial" w:cs="Arial"/>
                        </w:rPr>
                        <w:t>.  Get your best quiz teams together and get ready to take down your fellow educators.  Let’</w:t>
                      </w:r>
                      <w:r w:rsidR="00F35FAD" w:rsidRPr="00916CED">
                        <w:rPr>
                          <w:rFonts w:ascii="Arial" w:hAnsi="Arial" w:cs="Arial"/>
                        </w:rPr>
                        <w:t>s see who will reign supreme!</w:t>
                      </w:r>
                    </w:p>
                    <w:p w:rsidR="00F35FAD" w:rsidRDefault="00F35FAD" w:rsidP="004D79A2"/>
                    <w:p w:rsidR="00F35FAD" w:rsidRPr="004D79A2" w:rsidRDefault="00F35FAD" w:rsidP="00F35FAD">
                      <w:pPr>
                        <w:jc w:val="center"/>
                      </w:pPr>
                    </w:p>
                    <w:p w:rsidR="008C6AE9" w:rsidRDefault="008C6AE9" w:rsidP="00491F3B">
                      <w:pPr>
                        <w:pStyle w:val="NormalWeb"/>
                        <w:shd w:val="clear" w:color="auto" w:fill="FFFFFF"/>
                        <w:spacing w:before="0" w:after="165" w:line="240" w:lineRule="atLeast"/>
                        <w:rPr>
                          <w:sz w:val="22"/>
                          <w:szCs w:val="22"/>
                        </w:rPr>
                      </w:pPr>
                    </w:p>
                    <w:p w:rsidR="008C6AE9" w:rsidRDefault="008C6AE9"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Pr="00491F3B" w:rsidRDefault="00BC5892" w:rsidP="00491F3B">
                      <w:pPr>
                        <w:pStyle w:val="NormalWeb"/>
                        <w:shd w:val="clear" w:color="auto" w:fill="FFFFFF"/>
                        <w:spacing w:before="0" w:after="165" w:line="240" w:lineRule="atLeast"/>
                        <w:rPr>
                          <w:sz w:val="22"/>
                          <w:szCs w:val="22"/>
                        </w:rPr>
                      </w:pPr>
                    </w:p>
                  </w:txbxContent>
                </v:textbox>
                <w10:wrap anchorx="page" anchory="margin"/>
              </v:shape>
            </w:pict>
          </mc:Fallback>
        </mc:AlternateContent>
      </w:r>
      <w:r w:rsidR="00B7272D">
        <w:rPr>
          <w:noProof/>
        </w:rPr>
        <mc:AlternateContent>
          <mc:Choice Requires="wps">
            <w:drawing>
              <wp:anchor distT="0" distB="0" distL="114300" distR="114300" simplePos="0" relativeHeight="251680768" behindDoc="0" locked="0" layoutInCell="1" allowOverlap="1" wp14:anchorId="4DBA65AF" wp14:editId="02DBCD1C">
                <wp:simplePos x="0" y="0"/>
                <wp:positionH relativeFrom="margin">
                  <wp:posOffset>7953375</wp:posOffset>
                </wp:positionH>
                <wp:positionV relativeFrom="paragraph">
                  <wp:posOffset>8132445</wp:posOffset>
                </wp:positionV>
                <wp:extent cx="7296150" cy="19050"/>
                <wp:effectExtent l="0" t="0" r="19050" b="19050"/>
                <wp:wrapNone/>
                <wp:docPr id="4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96150" cy="1905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F6141" id="Line 69" o:spid="_x0000_s1026" style="position:absolute;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26.25pt,640.35pt" to="1200.75pt,6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" strokecolor="silver">
                <w10:wrap anchorx="margin"/>
              </v:line>
            </w:pict>
          </mc:Fallback>
        </mc:AlternateContent>
      </w:r>
    </w:p>
    <w:sectPr w:rsidR="00BC5892" w:rsidSect="00AE2C62">
      <w:pgSz w:w="12240" w:h="15840"/>
      <w:pgMar w:top="720" w:right="720" w:bottom="720" w:left="720" w:header="115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100" w:rsidRDefault="00440100" w:rsidP="003112A4">
      <w:r>
        <w:separator/>
      </w:r>
    </w:p>
  </w:endnote>
  <w:endnote w:type="continuationSeparator" w:id="0">
    <w:p w:rsidR="00440100" w:rsidRDefault="00440100" w:rsidP="00311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roman"/>
    <w:notTrueType/>
    <w:pitch w:val="default"/>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100" w:rsidRDefault="00440100" w:rsidP="003112A4">
      <w:r>
        <w:separator/>
      </w:r>
    </w:p>
  </w:footnote>
  <w:footnote w:type="continuationSeparator" w:id="0">
    <w:p w:rsidR="00440100" w:rsidRDefault="00440100" w:rsidP="003112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85791"/>
    <w:multiLevelType w:val="hybridMultilevel"/>
    <w:tmpl w:val="086A4150"/>
    <w:lvl w:ilvl="0" w:tplc="6D7CB4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D010BF"/>
    <w:multiLevelType w:val="hybridMultilevel"/>
    <w:tmpl w:val="9F86895E"/>
    <w:lvl w:ilvl="0" w:tplc="8966888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004780"/>
    <w:multiLevelType w:val="hybridMultilevel"/>
    <w:tmpl w:val="7BF6F4D2"/>
    <w:lvl w:ilvl="0" w:tplc="F9527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503669"/>
    <w:multiLevelType w:val="multilevel"/>
    <w:tmpl w:val="21843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BA794E"/>
    <w:multiLevelType w:val="multilevel"/>
    <w:tmpl w:val="D4929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C2771B"/>
    <w:multiLevelType w:val="hybridMultilevel"/>
    <w:tmpl w:val="2CBA617C"/>
    <w:lvl w:ilvl="0" w:tplc="B2B8F4BA">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6852E1"/>
    <w:multiLevelType w:val="multilevel"/>
    <w:tmpl w:val="6CF0D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013BF8"/>
    <w:multiLevelType w:val="hybridMultilevel"/>
    <w:tmpl w:val="EF066D9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282D89"/>
    <w:multiLevelType w:val="hybridMultilevel"/>
    <w:tmpl w:val="11124BE4"/>
    <w:lvl w:ilvl="0" w:tplc="C03073E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29427A"/>
    <w:multiLevelType w:val="multilevel"/>
    <w:tmpl w:val="23606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7CE1C7C"/>
    <w:multiLevelType w:val="hybridMultilevel"/>
    <w:tmpl w:val="082E1CCE"/>
    <w:lvl w:ilvl="0" w:tplc="5D445F6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DE3617"/>
    <w:multiLevelType w:val="hybridMultilevel"/>
    <w:tmpl w:val="5FB28D74"/>
    <w:lvl w:ilvl="0" w:tplc="271E11AC">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CE1FD5"/>
    <w:multiLevelType w:val="hybridMultilevel"/>
    <w:tmpl w:val="124E7864"/>
    <w:lvl w:ilvl="0" w:tplc="10CA5E88">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3">
    <w:nsid w:val="488024CE"/>
    <w:multiLevelType w:val="hybridMultilevel"/>
    <w:tmpl w:val="5650AA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5654756"/>
    <w:multiLevelType w:val="hybridMultilevel"/>
    <w:tmpl w:val="6FAC81CC"/>
    <w:lvl w:ilvl="0" w:tplc="C680D7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0FD0CA8"/>
    <w:multiLevelType w:val="hybridMultilevel"/>
    <w:tmpl w:val="9F446FA0"/>
    <w:lvl w:ilvl="0" w:tplc="01405D4C">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7338DE"/>
    <w:multiLevelType w:val="hybridMultilevel"/>
    <w:tmpl w:val="073CE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A84EE7"/>
    <w:multiLevelType w:val="multilevel"/>
    <w:tmpl w:val="4FFC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8DB2C1E"/>
    <w:multiLevelType w:val="hybridMultilevel"/>
    <w:tmpl w:val="A8EE37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ADE7AD0"/>
    <w:multiLevelType w:val="hybridMultilevel"/>
    <w:tmpl w:val="9C529AB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3"/>
  </w:num>
  <w:num w:numId="5">
    <w:abstractNumId w:val="6"/>
  </w:num>
  <w:num w:numId="6">
    <w:abstractNumId w:val="9"/>
  </w:num>
  <w:num w:numId="7">
    <w:abstractNumId w:val="13"/>
  </w:num>
  <w:num w:numId="8">
    <w:abstractNumId w:val="2"/>
  </w:num>
  <w:num w:numId="9">
    <w:abstractNumId w:val="1"/>
  </w:num>
  <w:num w:numId="10">
    <w:abstractNumId w:val="15"/>
  </w:num>
  <w:num w:numId="11">
    <w:abstractNumId w:val="11"/>
  </w:num>
  <w:num w:numId="12">
    <w:abstractNumId w:val="5"/>
  </w:num>
  <w:num w:numId="13">
    <w:abstractNumId w:val="0"/>
  </w:num>
  <w:num w:numId="14">
    <w:abstractNumId w:val="10"/>
  </w:num>
  <w:num w:numId="15">
    <w:abstractNumId w:val="8"/>
  </w:num>
  <w:num w:numId="16">
    <w:abstractNumId w:val="14"/>
  </w:num>
  <w:num w:numId="17">
    <w:abstractNumId w:val="12"/>
  </w:num>
  <w:num w:numId="18">
    <w:abstractNumId w:val="16"/>
  </w:num>
  <w:num w:numId="19">
    <w:abstractNumId w:val="19"/>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279"/>
    <w:rsid w:val="000052DD"/>
    <w:rsid w:val="00006A78"/>
    <w:rsid w:val="00012968"/>
    <w:rsid w:val="000D77B7"/>
    <w:rsid w:val="00135DCF"/>
    <w:rsid w:val="001405E8"/>
    <w:rsid w:val="001426F5"/>
    <w:rsid w:val="001923CE"/>
    <w:rsid w:val="001D02E7"/>
    <w:rsid w:val="001E3F03"/>
    <w:rsid w:val="001E77C2"/>
    <w:rsid w:val="001E7822"/>
    <w:rsid w:val="00204F06"/>
    <w:rsid w:val="002061EE"/>
    <w:rsid w:val="002270E6"/>
    <w:rsid w:val="00227A16"/>
    <w:rsid w:val="00230FF0"/>
    <w:rsid w:val="0026057C"/>
    <w:rsid w:val="0027341E"/>
    <w:rsid w:val="00274271"/>
    <w:rsid w:val="00291A86"/>
    <w:rsid w:val="002B548F"/>
    <w:rsid w:val="002C7C6A"/>
    <w:rsid w:val="002F17E6"/>
    <w:rsid w:val="002F54E8"/>
    <w:rsid w:val="00306FC8"/>
    <w:rsid w:val="003112A4"/>
    <w:rsid w:val="0031520C"/>
    <w:rsid w:val="00315B7E"/>
    <w:rsid w:val="003354C7"/>
    <w:rsid w:val="00350FD6"/>
    <w:rsid w:val="003906D7"/>
    <w:rsid w:val="003B3E8F"/>
    <w:rsid w:val="003B44E9"/>
    <w:rsid w:val="003F7475"/>
    <w:rsid w:val="00415C17"/>
    <w:rsid w:val="00423ED5"/>
    <w:rsid w:val="0043594D"/>
    <w:rsid w:val="00440100"/>
    <w:rsid w:val="004523F6"/>
    <w:rsid w:val="00477469"/>
    <w:rsid w:val="00491F3B"/>
    <w:rsid w:val="00494453"/>
    <w:rsid w:val="004A0FD1"/>
    <w:rsid w:val="004C2717"/>
    <w:rsid w:val="004D3954"/>
    <w:rsid w:val="004D619F"/>
    <w:rsid w:val="004D79A2"/>
    <w:rsid w:val="004E62EF"/>
    <w:rsid w:val="00502803"/>
    <w:rsid w:val="005170CF"/>
    <w:rsid w:val="00520B3E"/>
    <w:rsid w:val="00543676"/>
    <w:rsid w:val="00544A3D"/>
    <w:rsid w:val="00552F47"/>
    <w:rsid w:val="00557004"/>
    <w:rsid w:val="00557812"/>
    <w:rsid w:val="0056611F"/>
    <w:rsid w:val="00573D70"/>
    <w:rsid w:val="00574233"/>
    <w:rsid w:val="005779F2"/>
    <w:rsid w:val="00590E60"/>
    <w:rsid w:val="00596FF8"/>
    <w:rsid w:val="005C7AF2"/>
    <w:rsid w:val="005D77A9"/>
    <w:rsid w:val="006034FD"/>
    <w:rsid w:val="00610ACA"/>
    <w:rsid w:val="00641D2B"/>
    <w:rsid w:val="0064435F"/>
    <w:rsid w:val="0066607B"/>
    <w:rsid w:val="006833D2"/>
    <w:rsid w:val="00687CED"/>
    <w:rsid w:val="006933ED"/>
    <w:rsid w:val="006A0008"/>
    <w:rsid w:val="006B09BD"/>
    <w:rsid w:val="006B26D5"/>
    <w:rsid w:val="006D304E"/>
    <w:rsid w:val="006D3B4A"/>
    <w:rsid w:val="006E487E"/>
    <w:rsid w:val="006F1530"/>
    <w:rsid w:val="00702AF5"/>
    <w:rsid w:val="007036D0"/>
    <w:rsid w:val="0070532B"/>
    <w:rsid w:val="007560B4"/>
    <w:rsid w:val="00763DE3"/>
    <w:rsid w:val="00780800"/>
    <w:rsid w:val="00783904"/>
    <w:rsid w:val="007A0D53"/>
    <w:rsid w:val="007D4B15"/>
    <w:rsid w:val="007E6818"/>
    <w:rsid w:val="007F314D"/>
    <w:rsid w:val="00802FB6"/>
    <w:rsid w:val="00810565"/>
    <w:rsid w:val="008130CD"/>
    <w:rsid w:val="008223A4"/>
    <w:rsid w:val="00831345"/>
    <w:rsid w:val="00850D8D"/>
    <w:rsid w:val="008578BF"/>
    <w:rsid w:val="00864BB6"/>
    <w:rsid w:val="00867690"/>
    <w:rsid w:val="008802AB"/>
    <w:rsid w:val="008850D9"/>
    <w:rsid w:val="008875B7"/>
    <w:rsid w:val="00891032"/>
    <w:rsid w:val="00896F91"/>
    <w:rsid w:val="008A0176"/>
    <w:rsid w:val="008C23C7"/>
    <w:rsid w:val="008C6AE9"/>
    <w:rsid w:val="008D0F49"/>
    <w:rsid w:val="008E5374"/>
    <w:rsid w:val="008F7191"/>
    <w:rsid w:val="009067E5"/>
    <w:rsid w:val="00914450"/>
    <w:rsid w:val="00916CED"/>
    <w:rsid w:val="00932AC4"/>
    <w:rsid w:val="00953563"/>
    <w:rsid w:val="0097358F"/>
    <w:rsid w:val="00997B01"/>
    <w:rsid w:val="009A1F77"/>
    <w:rsid w:val="009B01FC"/>
    <w:rsid w:val="009C2091"/>
    <w:rsid w:val="009E1D21"/>
    <w:rsid w:val="00A35F3E"/>
    <w:rsid w:val="00A36C4C"/>
    <w:rsid w:val="00A60874"/>
    <w:rsid w:val="00A64279"/>
    <w:rsid w:val="00A71D8F"/>
    <w:rsid w:val="00AA6BAC"/>
    <w:rsid w:val="00AB0181"/>
    <w:rsid w:val="00AD0F67"/>
    <w:rsid w:val="00AE2C62"/>
    <w:rsid w:val="00AF2B77"/>
    <w:rsid w:val="00AF47F1"/>
    <w:rsid w:val="00B01D37"/>
    <w:rsid w:val="00B24405"/>
    <w:rsid w:val="00B47F75"/>
    <w:rsid w:val="00B56182"/>
    <w:rsid w:val="00B60336"/>
    <w:rsid w:val="00B62073"/>
    <w:rsid w:val="00B676D9"/>
    <w:rsid w:val="00B718C4"/>
    <w:rsid w:val="00B7272D"/>
    <w:rsid w:val="00BB00BE"/>
    <w:rsid w:val="00BB4619"/>
    <w:rsid w:val="00BC5892"/>
    <w:rsid w:val="00BD6206"/>
    <w:rsid w:val="00BE1848"/>
    <w:rsid w:val="00BE1C4E"/>
    <w:rsid w:val="00C0065F"/>
    <w:rsid w:val="00C2523E"/>
    <w:rsid w:val="00C372A2"/>
    <w:rsid w:val="00C47843"/>
    <w:rsid w:val="00C74E78"/>
    <w:rsid w:val="00CA0C09"/>
    <w:rsid w:val="00CB14DD"/>
    <w:rsid w:val="00CB67C2"/>
    <w:rsid w:val="00CC5A20"/>
    <w:rsid w:val="00CC6C17"/>
    <w:rsid w:val="00CD1E5D"/>
    <w:rsid w:val="00CE51E0"/>
    <w:rsid w:val="00D27494"/>
    <w:rsid w:val="00D32DBB"/>
    <w:rsid w:val="00D34AE4"/>
    <w:rsid w:val="00D42570"/>
    <w:rsid w:val="00D567E5"/>
    <w:rsid w:val="00D6009F"/>
    <w:rsid w:val="00D631AC"/>
    <w:rsid w:val="00D75669"/>
    <w:rsid w:val="00D9723D"/>
    <w:rsid w:val="00DC6ED4"/>
    <w:rsid w:val="00DD3D88"/>
    <w:rsid w:val="00DD5EAA"/>
    <w:rsid w:val="00E37D39"/>
    <w:rsid w:val="00E563D9"/>
    <w:rsid w:val="00EA2AE8"/>
    <w:rsid w:val="00EA7AFB"/>
    <w:rsid w:val="00EC4A98"/>
    <w:rsid w:val="00EC7C7E"/>
    <w:rsid w:val="00EE20E8"/>
    <w:rsid w:val="00EF65C1"/>
    <w:rsid w:val="00F205C4"/>
    <w:rsid w:val="00F218CE"/>
    <w:rsid w:val="00F34A14"/>
    <w:rsid w:val="00F35FAD"/>
    <w:rsid w:val="00F423DA"/>
    <w:rsid w:val="00F47B74"/>
    <w:rsid w:val="00F615DF"/>
    <w:rsid w:val="00F67A45"/>
    <w:rsid w:val="00F73404"/>
    <w:rsid w:val="00F7716D"/>
    <w:rsid w:val="00F83113"/>
    <w:rsid w:val="00F853FD"/>
    <w:rsid w:val="00FE6DFD"/>
    <w:rsid w:val="00FE73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82FBD47-F081-49A9-A58D-AD859B4C6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uiPriority="11"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3B44E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1E3F03"/>
    <w:pPr>
      <w:keepNext/>
      <w:keepLines/>
      <w:spacing w:before="40"/>
      <w:outlineLvl w:val="1"/>
    </w:pPr>
    <w:rPr>
      <w:rFonts w:asciiTheme="majorHAnsi" w:eastAsiaTheme="majorEastAsia" w:hAnsiTheme="majorHAnsi" w:cstheme="majorBidi"/>
      <w:color w:val="AA610D" w:themeColor="accent1" w:themeShade="BF"/>
      <w:sz w:val="26"/>
      <w:szCs w:val="26"/>
    </w:rPr>
  </w:style>
  <w:style w:type="paragraph" w:styleId="Heading3">
    <w:name w:val="heading 3"/>
    <w:basedOn w:val="Normal"/>
    <w:next w:val="Normal"/>
    <w:link w:val="Heading3Char"/>
    <w:semiHidden/>
    <w:unhideWhenUsed/>
    <w:qFormat/>
    <w:rsid w:val="00BD6206"/>
    <w:pPr>
      <w:keepNext/>
      <w:keepLines/>
      <w:spacing w:before="40"/>
      <w:outlineLvl w:val="2"/>
    </w:pPr>
    <w:rPr>
      <w:rFonts w:asciiTheme="majorHAnsi" w:eastAsiaTheme="majorEastAsia" w:hAnsiTheme="majorHAnsi" w:cstheme="majorBidi"/>
      <w:color w:val="714109" w:themeColor="accent1" w:themeShade="7F"/>
    </w:rPr>
  </w:style>
  <w:style w:type="paragraph" w:styleId="Heading4">
    <w:name w:val="heading 4"/>
    <w:aliases w:val="column headings"/>
    <w:basedOn w:val="Normal"/>
    <w:next w:val="Normal"/>
    <w:qFormat/>
    <w:rsid w:val="006B26D5"/>
    <w:pPr>
      <w:keepNext/>
      <w:outlineLvl w:val="3"/>
    </w:pPr>
    <w:rPr>
      <w:rFonts w:ascii="Monotype Corsiva" w:hAnsi="Monotype Corsiva"/>
      <w:color w:val="990033"/>
      <w:sz w:val="36"/>
      <w:szCs w:val="20"/>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rsid w:val="003B44E9"/>
    <w:pPr>
      <w:keepNext/>
      <w:outlineLvl w:val="3"/>
    </w:pPr>
    <w:rPr>
      <w:rFonts w:ascii="Monotype Corsiva" w:hAnsi="Monotype Corsiva"/>
      <w:color w:val="990033"/>
      <w:sz w:val="36"/>
      <w:szCs w:val="20"/>
    </w:rPr>
  </w:style>
  <w:style w:type="paragraph" w:styleId="BodyTextIndent">
    <w:name w:val="Body Text Indent"/>
    <w:basedOn w:val="Normal"/>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basedOn w:val="DefaultParagraphFont"/>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uiPriority w:val="99"/>
    <w:semiHidden/>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basedOn w:val="DefaultParagraphFont"/>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character" w:styleId="Strong">
    <w:name w:val="Strong"/>
    <w:basedOn w:val="DefaultParagraphFont"/>
    <w:uiPriority w:val="22"/>
    <w:qFormat/>
    <w:rsid w:val="00494453"/>
    <w:rPr>
      <w:b/>
      <w:bCs/>
    </w:rPr>
  </w:style>
  <w:style w:type="paragraph" w:styleId="BalloonText">
    <w:name w:val="Balloon Text"/>
    <w:basedOn w:val="Normal"/>
    <w:link w:val="BalloonTextChar"/>
    <w:rsid w:val="00896F91"/>
    <w:rPr>
      <w:rFonts w:ascii="Segoe UI" w:hAnsi="Segoe UI" w:cs="Segoe UI"/>
      <w:sz w:val="18"/>
      <w:szCs w:val="18"/>
    </w:rPr>
  </w:style>
  <w:style w:type="character" w:customStyle="1" w:styleId="BalloonTextChar">
    <w:name w:val="Balloon Text Char"/>
    <w:basedOn w:val="DefaultParagraphFont"/>
    <w:link w:val="BalloonText"/>
    <w:rsid w:val="00896F91"/>
    <w:rPr>
      <w:rFonts w:ascii="Segoe UI" w:hAnsi="Segoe UI" w:cs="Segoe UI"/>
      <w:sz w:val="18"/>
      <w:szCs w:val="18"/>
    </w:rPr>
  </w:style>
  <w:style w:type="character" w:styleId="Emphasis">
    <w:name w:val="Emphasis"/>
    <w:basedOn w:val="DefaultParagraphFont"/>
    <w:uiPriority w:val="20"/>
    <w:qFormat/>
    <w:rsid w:val="00F853FD"/>
    <w:rPr>
      <w:i/>
      <w:iCs/>
    </w:rPr>
  </w:style>
  <w:style w:type="paragraph" w:styleId="ListParagraph">
    <w:name w:val="List Paragraph"/>
    <w:basedOn w:val="Normal"/>
    <w:uiPriority w:val="34"/>
    <w:qFormat/>
    <w:rsid w:val="00BD6206"/>
    <w:pPr>
      <w:ind w:left="720"/>
      <w:contextualSpacing/>
    </w:pPr>
  </w:style>
  <w:style w:type="character" w:customStyle="1" w:styleId="Heading3Char">
    <w:name w:val="Heading 3 Char"/>
    <w:basedOn w:val="DefaultParagraphFont"/>
    <w:link w:val="Heading3"/>
    <w:semiHidden/>
    <w:rsid w:val="00BD6206"/>
    <w:rPr>
      <w:rFonts w:asciiTheme="majorHAnsi" w:eastAsiaTheme="majorEastAsia" w:hAnsiTheme="majorHAnsi" w:cstheme="majorBidi"/>
      <w:color w:val="714109" w:themeColor="accent1" w:themeShade="7F"/>
      <w:sz w:val="24"/>
      <w:szCs w:val="24"/>
    </w:rPr>
  </w:style>
  <w:style w:type="character" w:customStyle="1" w:styleId="Heading2Char">
    <w:name w:val="Heading 2 Char"/>
    <w:basedOn w:val="DefaultParagraphFont"/>
    <w:link w:val="Heading2"/>
    <w:semiHidden/>
    <w:rsid w:val="001E3F03"/>
    <w:rPr>
      <w:rFonts w:asciiTheme="majorHAnsi" w:eastAsiaTheme="majorEastAsia" w:hAnsiTheme="majorHAnsi" w:cstheme="majorBidi"/>
      <w:color w:val="AA610D" w:themeColor="accent1" w:themeShade="BF"/>
      <w:sz w:val="26"/>
      <w:szCs w:val="26"/>
    </w:rPr>
  </w:style>
  <w:style w:type="character" w:styleId="FollowedHyperlink">
    <w:name w:val="FollowedHyperlink"/>
    <w:basedOn w:val="DefaultParagraphFont"/>
    <w:rsid w:val="00C47843"/>
    <w:rPr>
      <w:color w:val="8C8C8C" w:themeColor="followedHyperlink"/>
      <w:u w:val="single"/>
    </w:rPr>
  </w:style>
  <w:style w:type="paragraph" w:styleId="Subtitle">
    <w:name w:val="Subtitle"/>
    <w:basedOn w:val="Normal"/>
    <w:link w:val="SubtitleChar"/>
    <w:uiPriority w:val="11"/>
    <w:qFormat/>
    <w:rsid w:val="00BC5892"/>
    <w:pPr>
      <w:numPr>
        <w:ilvl w:val="1"/>
      </w:numPr>
      <w:spacing w:before="200"/>
      <w:contextualSpacing/>
      <w:jc w:val="center"/>
    </w:pPr>
    <w:rPr>
      <w:rFonts w:asciiTheme="minorHAnsi" w:eastAsiaTheme="minorEastAsia" w:hAnsiTheme="minorHAnsi" w:cstheme="minorBidi"/>
      <w:color w:val="BD582C" w:themeColor="accent2"/>
      <w:sz w:val="52"/>
      <w:szCs w:val="22"/>
      <w:lang w:eastAsia="ja-JP"/>
    </w:rPr>
  </w:style>
  <w:style w:type="character" w:customStyle="1" w:styleId="SubtitleChar">
    <w:name w:val="Subtitle Char"/>
    <w:basedOn w:val="DefaultParagraphFont"/>
    <w:link w:val="Subtitle"/>
    <w:uiPriority w:val="11"/>
    <w:rsid w:val="00BC5892"/>
    <w:rPr>
      <w:rFonts w:asciiTheme="minorHAnsi" w:eastAsiaTheme="minorEastAsia" w:hAnsiTheme="minorHAnsi" w:cstheme="minorBidi"/>
      <w:color w:val="BD582C" w:themeColor="accent2"/>
      <w:sz w:val="52"/>
      <w:szCs w:val="22"/>
      <w:lang w:eastAsia="ja-JP"/>
    </w:rPr>
  </w:style>
  <w:style w:type="paragraph" w:styleId="Header">
    <w:name w:val="header"/>
    <w:basedOn w:val="Normal"/>
    <w:link w:val="HeaderChar"/>
    <w:rsid w:val="003112A4"/>
    <w:pPr>
      <w:tabs>
        <w:tab w:val="center" w:pos="4680"/>
        <w:tab w:val="right" w:pos="9360"/>
      </w:tabs>
    </w:pPr>
  </w:style>
  <w:style w:type="character" w:customStyle="1" w:styleId="HeaderChar">
    <w:name w:val="Header Char"/>
    <w:basedOn w:val="DefaultParagraphFont"/>
    <w:link w:val="Header"/>
    <w:rsid w:val="003112A4"/>
    <w:rPr>
      <w:sz w:val="24"/>
      <w:szCs w:val="24"/>
    </w:rPr>
  </w:style>
  <w:style w:type="paragraph" w:styleId="Footer">
    <w:name w:val="footer"/>
    <w:basedOn w:val="Normal"/>
    <w:link w:val="FooterChar"/>
    <w:rsid w:val="003112A4"/>
    <w:pPr>
      <w:tabs>
        <w:tab w:val="center" w:pos="4680"/>
        <w:tab w:val="right" w:pos="9360"/>
      </w:tabs>
    </w:pPr>
  </w:style>
  <w:style w:type="character" w:customStyle="1" w:styleId="FooterChar">
    <w:name w:val="Footer Char"/>
    <w:basedOn w:val="DefaultParagraphFont"/>
    <w:link w:val="Footer"/>
    <w:rsid w:val="003112A4"/>
    <w:rPr>
      <w:sz w:val="24"/>
      <w:szCs w:val="24"/>
    </w:rPr>
  </w:style>
  <w:style w:type="paragraph" w:customStyle="1" w:styleId="Default">
    <w:name w:val="Default"/>
    <w:rsid w:val="00B56182"/>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43003">
      <w:bodyDiv w:val="1"/>
      <w:marLeft w:val="0"/>
      <w:marRight w:val="0"/>
      <w:marTop w:val="0"/>
      <w:marBottom w:val="0"/>
      <w:divBdr>
        <w:top w:val="none" w:sz="0" w:space="0" w:color="auto"/>
        <w:left w:val="none" w:sz="0" w:space="0" w:color="auto"/>
        <w:bottom w:val="none" w:sz="0" w:space="0" w:color="auto"/>
        <w:right w:val="none" w:sz="0" w:space="0" w:color="auto"/>
      </w:divBdr>
    </w:div>
    <w:div w:id="44374787">
      <w:bodyDiv w:val="1"/>
      <w:marLeft w:val="0"/>
      <w:marRight w:val="0"/>
      <w:marTop w:val="0"/>
      <w:marBottom w:val="0"/>
      <w:divBdr>
        <w:top w:val="none" w:sz="0" w:space="0" w:color="auto"/>
        <w:left w:val="none" w:sz="0" w:space="0" w:color="auto"/>
        <w:bottom w:val="none" w:sz="0" w:space="0" w:color="auto"/>
        <w:right w:val="none" w:sz="0" w:space="0" w:color="auto"/>
      </w:divBdr>
    </w:div>
    <w:div w:id="66997188">
      <w:bodyDiv w:val="1"/>
      <w:marLeft w:val="0"/>
      <w:marRight w:val="0"/>
      <w:marTop w:val="0"/>
      <w:marBottom w:val="0"/>
      <w:divBdr>
        <w:top w:val="none" w:sz="0" w:space="0" w:color="auto"/>
        <w:left w:val="none" w:sz="0" w:space="0" w:color="auto"/>
        <w:bottom w:val="none" w:sz="0" w:space="0" w:color="auto"/>
        <w:right w:val="none" w:sz="0" w:space="0" w:color="auto"/>
      </w:divBdr>
    </w:div>
    <w:div w:id="177233140">
      <w:bodyDiv w:val="1"/>
      <w:marLeft w:val="0"/>
      <w:marRight w:val="0"/>
      <w:marTop w:val="0"/>
      <w:marBottom w:val="0"/>
      <w:divBdr>
        <w:top w:val="none" w:sz="0" w:space="0" w:color="auto"/>
        <w:left w:val="none" w:sz="0" w:space="0" w:color="auto"/>
        <w:bottom w:val="none" w:sz="0" w:space="0" w:color="auto"/>
        <w:right w:val="none" w:sz="0" w:space="0" w:color="auto"/>
      </w:divBdr>
    </w:div>
    <w:div w:id="255330465">
      <w:bodyDiv w:val="1"/>
      <w:marLeft w:val="0"/>
      <w:marRight w:val="0"/>
      <w:marTop w:val="0"/>
      <w:marBottom w:val="0"/>
      <w:divBdr>
        <w:top w:val="none" w:sz="0" w:space="0" w:color="auto"/>
        <w:left w:val="none" w:sz="0" w:space="0" w:color="auto"/>
        <w:bottom w:val="none" w:sz="0" w:space="0" w:color="auto"/>
        <w:right w:val="none" w:sz="0" w:space="0" w:color="auto"/>
      </w:divBdr>
    </w:div>
    <w:div w:id="269818351">
      <w:bodyDiv w:val="1"/>
      <w:marLeft w:val="0"/>
      <w:marRight w:val="0"/>
      <w:marTop w:val="0"/>
      <w:marBottom w:val="0"/>
      <w:divBdr>
        <w:top w:val="none" w:sz="0" w:space="0" w:color="auto"/>
        <w:left w:val="none" w:sz="0" w:space="0" w:color="auto"/>
        <w:bottom w:val="none" w:sz="0" w:space="0" w:color="auto"/>
        <w:right w:val="none" w:sz="0" w:space="0" w:color="auto"/>
      </w:divBdr>
      <w:divsChild>
        <w:div w:id="1286235197">
          <w:marLeft w:val="547"/>
          <w:marRight w:val="0"/>
          <w:marTop w:val="200"/>
          <w:marBottom w:val="0"/>
          <w:divBdr>
            <w:top w:val="none" w:sz="0" w:space="0" w:color="auto"/>
            <w:left w:val="none" w:sz="0" w:space="0" w:color="auto"/>
            <w:bottom w:val="none" w:sz="0" w:space="0" w:color="auto"/>
            <w:right w:val="none" w:sz="0" w:space="0" w:color="auto"/>
          </w:divBdr>
        </w:div>
        <w:div w:id="245922826">
          <w:marLeft w:val="1166"/>
          <w:marRight w:val="0"/>
          <w:marTop w:val="200"/>
          <w:marBottom w:val="0"/>
          <w:divBdr>
            <w:top w:val="none" w:sz="0" w:space="0" w:color="auto"/>
            <w:left w:val="none" w:sz="0" w:space="0" w:color="auto"/>
            <w:bottom w:val="none" w:sz="0" w:space="0" w:color="auto"/>
            <w:right w:val="none" w:sz="0" w:space="0" w:color="auto"/>
          </w:divBdr>
        </w:div>
        <w:div w:id="1101728062">
          <w:marLeft w:val="1166"/>
          <w:marRight w:val="0"/>
          <w:marTop w:val="200"/>
          <w:marBottom w:val="0"/>
          <w:divBdr>
            <w:top w:val="none" w:sz="0" w:space="0" w:color="auto"/>
            <w:left w:val="none" w:sz="0" w:space="0" w:color="auto"/>
            <w:bottom w:val="none" w:sz="0" w:space="0" w:color="auto"/>
            <w:right w:val="none" w:sz="0" w:space="0" w:color="auto"/>
          </w:divBdr>
        </w:div>
        <w:div w:id="997464666">
          <w:marLeft w:val="1166"/>
          <w:marRight w:val="0"/>
          <w:marTop w:val="200"/>
          <w:marBottom w:val="0"/>
          <w:divBdr>
            <w:top w:val="none" w:sz="0" w:space="0" w:color="auto"/>
            <w:left w:val="none" w:sz="0" w:space="0" w:color="auto"/>
            <w:bottom w:val="none" w:sz="0" w:space="0" w:color="auto"/>
            <w:right w:val="none" w:sz="0" w:space="0" w:color="auto"/>
          </w:divBdr>
        </w:div>
      </w:divsChild>
    </w:div>
    <w:div w:id="487357908">
      <w:bodyDiv w:val="1"/>
      <w:marLeft w:val="0"/>
      <w:marRight w:val="0"/>
      <w:marTop w:val="0"/>
      <w:marBottom w:val="0"/>
      <w:divBdr>
        <w:top w:val="none" w:sz="0" w:space="0" w:color="auto"/>
        <w:left w:val="none" w:sz="0" w:space="0" w:color="auto"/>
        <w:bottom w:val="none" w:sz="0" w:space="0" w:color="auto"/>
        <w:right w:val="none" w:sz="0" w:space="0" w:color="auto"/>
      </w:divBdr>
    </w:div>
    <w:div w:id="555825308">
      <w:bodyDiv w:val="1"/>
      <w:marLeft w:val="0"/>
      <w:marRight w:val="0"/>
      <w:marTop w:val="0"/>
      <w:marBottom w:val="0"/>
      <w:divBdr>
        <w:top w:val="none" w:sz="0" w:space="0" w:color="auto"/>
        <w:left w:val="none" w:sz="0" w:space="0" w:color="auto"/>
        <w:bottom w:val="none" w:sz="0" w:space="0" w:color="auto"/>
        <w:right w:val="none" w:sz="0" w:space="0" w:color="auto"/>
      </w:divBdr>
    </w:div>
    <w:div w:id="639771920">
      <w:bodyDiv w:val="1"/>
      <w:marLeft w:val="0"/>
      <w:marRight w:val="0"/>
      <w:marTop w:val="0"/>
      <w:marBottom w:val="0"/>
      <w:divBdr>
        <w:top w:val="none" w:sz="0" w:space="0" w:color="auto"/>
        <w:left w:val="none" w:sz="0" w:space="0" w:color="auto"/>
        <w:bottom w:val="none" w:sz="0" w:space="0" w:color="auto"/>
        <w:right w:val="none" w:sz="0" w:space="0" w:color="auto"/>
      </w:divBdr>
    </w:div>
    <w:div w:id="666328089">
      <w:bodyDiv w:val="1"/>
      <w:marLeft w:val="0"/>
      <w:marRight w:val="0"/>
      <w:marTop w:val="0"/>
      <w:marBottom w:val="0"/>
      <w:divBdr>
        <w:top w:val="none" w:sz="0" w:space="0" w:color="auto"/>
        <w:left w:val="none" w:sz="0" w:space="0" w:color="auto"/>
        <w:bottom w:val="none" w:sz="0" w:space="0" w:color="auto"/>
        <w:right w:val="none" w:sz="0" w:space="0" w:color="auto"/>
      </w:divBdr>
    </w:div>
    <w:div w:id="700595087">
      <w:bodyDiv w:val="1"/>
      <w:marLeft w:val="0"/>
      <w:marRight w:val="0"/>
      <w:marTop w:val="0"/>
      <w:marBottom w:val="0"/>
      <w:divBdr>
        <w:top w:val="none" w:sz="0" w:space="0" w:color="auto"/>
        <w:left w:val="none" w:sz="0" w:space="0" w:color="auto"/>
        <w:bottom w:val="none" w:sz="0" w:space="0" w:color="auto"/>
        <w:right w:val="none" w:sz="0" w:space="0" w:color="auto"/>
      </w:divBdr>
    </w:div>
    <w:div w:id="797188682">
      <w:bodyDiv w:val="1"/>
      <w:marLeft w:val="0"/>
      <w:marRight w:val="0"/>
      <w:marTop w:val="0"/>
      <w:marBottom w:val="0"/>
      <w:divBdr>
        <w:top w:val="none" w:sz="0" w:space="0" w:color="auto"/>
        <w:left w:val="none" w:sz="0" w:space="0" w:color="auto"/>
        <w:bottom w:val="none" w:sz="0" w:space="0" w:color="auto"/>
        <w:right w:val="none" w:sz="0" w:space="0" w:color="auto"/>
      </w:divBdr>
    </w:div>
    <w:div w:id="1218325490">
      <w:bodyDiv w:val="1"/>
      <w:marLeft w:val="0"/>
      <w:marRight w:val="0"/>
      <w:marTop w:val="0"/>
      <w:marBottom w:val="0"/>
      <w:divBdr>
        <w:top w:val="none" w:sz="0" w:space="0" w:color="auto"/>
        <w:left w:val="none" w:sz="0" w:space="0" w:color="auto"/>
        <w:bottom w:val="none" w:sz="0" w:space="0" w:color="auto"/>
        <w:right w:val="none" w:sz="0" w:space="0" w:color="auto"/>
      </w:divBdr>
    </w:div>
    <w:div w:id="1274439227">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486820698">
      <w:bodyDiv w:val="1"/>
      <w:marLeft w:val="0"/>
      <w:marRight w:val="0"/>
      <w:marTop w:val="0"/>
      <w:marBottom w:val="0"/>
      <w:divBdr>
        <w:top w:val="none" w:sz="0" w:space="0" w:color="auto"/>
        <w:left w:val="none" w:sz="0" w:space="0" w:color="auto"/>
        <w:bottom w:val="none" w:sz="0" w:space="0" w:color="auto"/>
        <w:right w:val="none" w:sz="0" w:space="0" w:color="auto"/>
      </w:divBdr>
    </w:div>
    <w:div w:id="1630630284">
      <w:bodyDiv w:val="1"/>
      <w:marLeft w:val="0"/>
      <w:marRight w:val="0"/>
      <w:marTop w:val="0"/>
      <w:marBottom w:val="0"/>
      <w:divBdr>
        <w:top w:val="none" w:sz="0" w:space="0" w:color="auto"/>
        <w:left w:val="none" w:sz="0" w:space="0" w:color="auto"/>
        <w:bottom w:val="none" w:sz="0" w:space="0" w:color="auto"/>
        <w:right w:val="none" w:sz="0" w:space="0" w:color="auto"/>
      </w:divBdr>
    </w:div>
    <w:div w:id="1645967432">
      <w:bodyDiv w:val="1"/>
      <w:marLeft w:val="0"/>
      <w:marRight w:val="0"/>
      <w:marTop w:val="0"/>
      <w:marBottom w:val="0"/>
      <w:divBdr>
        <w:top w:val="none" w:sz="0" w:space="0" w:color="auto"/>
        <w:left w:val="none" w:sz="0" w:space="0" w:color="auto"/>
        <w:bottom w:val="none" w:sz="0" w:space="0" w:color="auto"/>
        <w:right w:val="none" w:sz="0" w:space="0" w:color="auto"/>
      </w:divBdr>
      <w:divsChild>
        <w:div w:id="468398162">
          <w:marLeft w:val="1166"/>
          <w:marRight w:val="0"/>
          <w:marTop w:val="200"/>
          <w:marBottom w:val="0"/>
          <w:divBdr>
            <w:top w:val="none" w:sz="0" w:space="0" w:color="auto"/>
            <w:left w:val="none" w:sz="0" w:space="0" w:color="auto"/>
            <w:bottom w:val="none" w:sz="0" w:space="0" w:color="auto"/>
            <w:right w:val="none" w:sz="0" w:space="0" w:color="auto"/>
          </w:divBdr>
        </w:div>
      </w:divsChild>
    </w:div>
    <w:div w:id="1704281182">
      <w:bodyDiv w:val="1"/>
      <w:marLeft w:val="0"/>
      <w:marRight w:val="0"/>
      <w:marTop w:val="0"/>
      <w:marBottom w:val="0"/>
      <w:divBdr>
        <w:top w:val="none" w:sz="0" w:space="0" w:color="auto"/>
        <w:left w:val="none" w:sz="0" w:space="0" w:color="auto"/>
        <w:bottom w:val="none" w:sz="0" w:space="0" w:color="auto"/>
        <w:right w:val="none" w:sz="0" w:space="0" w:color="auto"/>
      </w:divBdr>
    </w:div>
    <w:div w:id="1795565041">
      <w:bodyDiv w:val="1"/>
      <w:marLeft w:val="0"/>
      <w:marRight w:val="0"/>
      <w:marTop w:val="0"/>
      <w:marBottom w:val="0"/>
      <w:divBdr>
        <w:top w:val="none" w:sz="0" w:space="0" w:color="auto"/>
        <w:left w:val="none" w:sz="0" w:space="0" w:color="auto"/>
        <w:bottom w:val="none" w:sz="0" w:space="0" w:color="auto"/>
        <w:right w:val="none" w:sz="0" w:space="0" w:color="auto"/>
      </w:divBdr>
    </w:div>
    <w:div w:id="1922257826">
      <w:bodyDiv w:val="1"/>
      <w:marLeft w:val="0"/>
      <w:marRight w:val="0"/>
      <w:marTop w:val="0"/>
      <w:marBottom w:val="0"/>
      <w:divBdr>
        <w:top w:val="none" w:sz="0" w:space="0" w:color="auto"/>
        <w:left w:val="none" w:sz="0" w:space="0" w:color="auto"/>
        <w:bottom w:val="none" w:sz="0" w:space="0" w:color="auto"/>
        <w:right w:val="none" w:sz="0" w:space="0" w:color="auto"/>
      </w:divBdr>
    </w:div>
    <w:div w:id="1968310716">
      <w:bodyDiv w:val="1"/>
      <w:marLeft w:val="0"/>
      <w:marRight w:val="0"/>
      <w:marTop w:val="0"/>
      <w:marBottom w:val="0"/>
      <w:divBdr>
        <w:top w:val="none" w:sz="0" w:space="0" w:color="auto"/>
        <w:left w:val="none" w:sz="0" w:space="0" w:color="auto"/>
        <w:bottom w:val="none" w:sz="0" w:space="0" w:color="auto"/>
        <w:right w:val="none" w:sz="0" w:space="0" w:color="auto"/>
      </w:divBdr>
      <w:divsChild>
        <w:div w:id="1885753632">
          <w:marLeft w:val="547"/>
          <w:marRight w:val="0"/>
          <w:marTop w:val="115"/>
          <w:marBottom w:val="0"/>
          <w:divBdr>
            <w:top w:val="none" w:sz="0" w:space="0" w:color="auto"/>
            <w:left w:val="none" w:sz="0" w:space="0" w:color="auto"/>
            <w:bottom w:val="none" w:sz="0" w:space="0" w:color="auto"/>
            <w:right w:val="none" w:sz="0" w:space="0" w:color="auto"/>
          </w:divBdr>
        </w:div>
        <w:div w:id="1306273369">
          <w:marLeft w:val="547"/>
          <w:marRight w:val="0"/>
          <w:marTop w:val="115"/>
          <w:marBottom w:val="0"/>
          <w:divBdr>
            <w:top w:val="none" w:sz="0" w:space="0" w:color="auto"/>
            <w:left w:val="none" w:sz="0" w:space="0" w:color="auto"/>
            <w:bottom w:val="none" w:sz="0" w:space="0" w:color="auto"/>
            <w:right w:val="none" w:sz="0" w:space="0" w:color="auto"/>
          </w:divBdr>
        </w:div>
        <w:div w:id="960379556">
          <w:marLeft w:val="547"/>
          <w:marRight w:val="0"/>
          <w:marTop w:val="115"/>
          <w:marBottom w:val="0"/>
          <w:divBdr>
            <w:top w:val="none" w:sz="0" w:space="0" w:color="auto"/>
            <w:left w:val="none" w:sz="0" w:space="0" w:color="auto"/>
            <w:bottom w:val="none" w:sz="0" w:space="0" w:color="auto"/>
            <w:right w:val="none" w:sz="0" w:space="0" w:color="auto"/>
          </w:divBdr>
        </w:div>
        <w:div w:id="440105886">
          <w:marLeft w:val="547"/>
          <w:marRight w:val="0"/>
          <w:marTop w:val="115"/>
          <w:marBottom w:val="0"/>
          <w:divBdr>
            <w:top w:val="none" w:sz="0" w:space="0" w:color="auto"/>
            <w:left w:val="none" w:sz="0" w:space="0" w:color="auto"/>
            <w:bottom w:val="none" w:sz="0" w:space="0" w:color="auto"/>
            <w:right w:val="none" w:sz="0" w:space="0" w:color="auto"/>
          </w:divBdr>
        </w:div>
        <w:div w:id="722681902">
          <w:marLeft w:val="547"/>
          <w:marRight w:val="0"/>
          <w:marTop w:val="115"/>
          <w:marBottom w:val="0"/>
          <w:divBdr>
            <w:top w:val="none" w:sz="0" w:space="0" w:color="auto"/>
            <w:left w:val="none" w:sz="0" w:space="0" w:color="auto"/>
            <w:bottom w:val="none" w:sz="0" w:space="0" w:color="auto"/>
            <w:right w:val="none" w:sz="0" w:space="0" w:color="auto"/>
          </w:divBdr>
        </w:div>
        <w:div w:id="1464275335">
          <w:marLeft w:val="547"/>
          <w:marRight w:val="0"/>
          <w:marTop w:val="115"/>
          <w:marBottom w:val="0"/>
          <w:divBdr>
            <w:top w:val="none" w:sz="0" w:space="0" w:color="auto"/>
            <w:left w:val="none" w:sz="0" w:space="0" w:color="auto"/>
            <w:bottom w:val="none" w:sz="0" w:space="0" w:color="auto"/>
            <w:right w:val="none" w:sz="0" w:space="0" w:color="auto"/>
          </w:divBdr>
        </w:div>
        <w:div w:id="1544245960">
          <w:marLeft w:val="547"/>
          <w:marRight w:val="0"/>
          <w:marTop w:val="115"/>
          <w:marBottom w:val="0"/>
          <w:divBdr>
            <w:top w:val="none" w:sz="0" w:space="0" w:color="auto"/>
            <w:left w:val="none" w:sz="0" w:space="0" w:color="auto"/>
            <w:bottom w:val="none" w:sz="0" w:space="0" w:color="auto"/>
            <w:right w:val="none" w:sz="0" w:space="0" w:color="auto"/>
          </w:divBdr>
        </w:div>
      </w:divsChild>
    </w:div>
    <w:div w:id="1981761764">
      <w:bodyDiv w:val="1"/>
      <w:marLeft w:val="0"/>
      <w:marRight w:val="0"/>
      <w:marTop w:val="0"/>
      <w:marBottom w:val="0"/>
      <w:divBdr>
        <w:top w:val="none" w:sz="0" w:space="0" w:color="auto"/>
        <w:left w:val="none" w:sz="0" w:space="0" w:color="auto"/>
        <w:bottom w:val="none" w:sz="0" w:space="0" w:color="auto"/>
        <w:right w:val="none" w:sz="0" w:space="0" w:color="auto"/>
      </w:divBdr>
    </w:div>
    <w:div w:id="1995335043">
      <w:bodyDiv w:val="1"/>
      <w:marLeft w:val="0"/>
      <w:marRight w:val="0"/>
      <w:marTop w:val="0"/>
      <w:marBottom w:val="0"/>
      <w:divBdr>
        <w:top w:val="none" w:sz="0" w:space="0" w:color="auto"/>
        <w:left w:val="none" w:sz="0" w:space="0" w:color="auto"/>
        <w:bottom w:val="none" w:sz="0" w:space="0" w:color="auto"/>
        <w:right w:val="none" w:sz="0" w:space="0" w:color="auto"/>
      </w:divBdr>
    </w:div>
    <w:div w:id="2038965907">
      <w:bodyDiv w:val="1"/>
      <w:marLeft w:val="0"/>
      <w:marRight w:val="0"/>
      <w:marTop w:val="0"/>
      <w:marBottom w:val="0"/>
      <w:divBdr>
        <w:top w:val="none" w:sz="0" w:space="0" w:color="auto"/>
        <w:left w:val="none" w:sz="0" w:space="0" w:color="auto"/>
        <w:bottom w:val="none" w:sz="0" w:space="0" w:color="auto"/>
        <w:right w:val="none" w:sz="0" w:space="0" w:color="auto"/>
      </w:divBdr>
      <w:divsChild>
        <w:div w:id="1841845674">
          <w:marLeft w:val="0"/>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kathys@ce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kathys@cea.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ophert\Downloads\tf01012801.dot" TargetMode="External"/></Relationships>
</file>

<file path=word/theme/theme1.xml><?xml version="1.0" encoding="utf-8"?>
<a:theme xmlns:a="http://schemas.openxmlformats.org/drawingml/2006/main" name="Office Them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7E5ED-B905-4FFB-A08F-EB8F2E58E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tf01012801</Template>
  <TotalTime>18</TotalTime>
  <Pages>1</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Teifke, Christopher  [CT]</dc:creator>
  <cp:keywords/>
  <dc:description/>
  <cp:lastModifiedBy>Dimon, Gloria [CT]</cp:lastModifiedBy>
  <cp:revision>3</cp:revision>
  <cp:lastPrinted>2019-03-26T17:08:00Z</cp:lastPrinted>
  <dcterms:created xsi:type="dcterms:W3CDTF">2019-03-29T21:40:00Z</dcterms:created>
  <dcterms:modified xsi:type="dcterms:W3CDTF">2019-03-29T21:57:00Z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TC010128011033</vt:lpwstr>
  </property>
</Properties>
</file>